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246" w:rsidRPr="00416032" w:rsidRDefault="00450246" w:rsidP="009033E2">
      <w:pPr>
        <w:pStyle w:val="Header"/>
        <w:tabs>
          <w:tab w:val="clear" w:pos="4153"/>
          <w:tab w:val="clear" w:pos="8306"/>
          <w:tab w:val="left" w:pos="7335"/>
        </w:tabs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ab/>
      </w:r>
      <w:r w:rsidRPr="00416032">
        <w:rPr>
          <w:rFonts w:ascii="Arial" w:hAnsi="Arial" w:cs="Arial"/>
          <w:b/>
          <w:sz w:val="24"/>
          <w:szCs w:val="24"/>
        </w:rPr>
        <w:t xml:space="preserve">        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450246" w:rsidRPr="00416032" w:rsidTr="00CF030C">
        <w:trPr>
          <w:trHeight w:val="102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450246" w:rsidRPr="00416032" w:rsidRDefault="00450246" w:rsidP="00CF03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6032">
              <w:rPr>
                <w:rFonts w:ascii="Arial" w:hAnsi="Arial" w:cs="Arial"/>
                <w:b/>
                <w:sz w:val="24"/>
                <w:szCs w:val="24"/>
              </w:rPr>
              <w:t>АДМИНИСТРАЦИЯ ТИТОВСКОГО СЕЛЬСОВЕТА</w:t>
            </w:r>
          </w:p>
          <w:p w:rsidR="00450246" w:rsidRPr="00416032" w:rsidRDefault="00450246" w:rsidP="00CF03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6032">
              <w:rPr>
                <w:rFonts w:ascii="Arial" w:hAnsi="Arial" w:cs="Arial"/>
                <w:b/>
                <w:sz w:val="24"/>
                <w:szCs w:val="24"/>
              </w:rPr>
              <w:t>ЕГОРЬЕВСКОГО РАЙОНА АЛТАЙСКОГО КРАЯ</w:t>
            </w:r>
          </w:p>
          <w:p w:rsidR="00450246" w:rsidRPr="00416032" w:rsidRDefault="00450246" w:rsidP="00CF0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50246" w:rsidRPr="00416032" w:rsidRDefault="00450246" w:rsidP="00CF03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6032">
              <w:rPr>
                <w:rFonts w:ascii="Arial" w:hAnsi="Arial" w:cs="Arial"/>
                <w:b/>
                <w:sz w:val="24"/>
                <w:szCs w:val="24"/>
              </w:rPr>
              <w:t>П О С Т А Н О В Л Е Н И Е</w:t>
            </w:r>
          </w:p>
          <w:p w:rsidR="00450246" w:rsidRPr="00416032" w:rsidRDefault="00450246" w:rsidP="00CF0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50246" w:rsidRPr="00416032" w:rsidRDefault="00450246" w:rsidP="00CF030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16032">
              <w:rPr>
                <w:rFonts w:ascii="Arial" w:hAnsi="Arial" w:cs="Arial"/>
                <w:b/>
                <w:sz w:val="24"/>
                <w:szCs w:val="24"/>
              </w:rPr>
              <w:t xml:space="preserve">23 декабря 2016 года  </w:t>
            </w:r>
            <w:r w:rsidRPr="0041603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41603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41603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41603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416032">
              <w:rPr>
                <w:rFonts w:ascii="Arial" w:hAnsi="Arial" w:cs="Arial"/>
                <w:b/>
                <w:sz w:val="24"/>
                <w:szCs w:val="24"/>
              </w:rPr>
              <w:tab/>
              <w:t xml:space="preserve">№ 33                  </w:t>
            </w:r>
          </w:p>
          <w:p w:rsidR="00450246" w:rsidRPr="00416032" w:rsidRDefault="00450246" w:rsidP="00CF0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50246" w:rsidRPr="00416032" w:rsidRDefault="00450246" w:rsidP="00CF03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6032">
              <w:rPr>
                <w:rFonts w:ascii="Arial" w:hAnsi="Arial" w:cs="Arial"/>
                <w:b/>
                <w:sz w:val="24"/>
                <w:szCs w:val="24"/>
              </w:rPr>
              <w:t>с. Титовка</w:t>
            </w:r>
          </w:p>
          <w:p w:rsidR="00450246" w:rsidRPr="00416032" w:rsidRDefault="00450246" w:rsidP="000F61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0246" w:rsidRPr="00416032" w:rsidTr="00CF030C">
        <w:trPr>
          <w:trHeight w:val="213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450246" w:rsidRPr="00416032" w:rsidRDefault="00450246" w:rsidP="00372204">
            <w:pPr>
              <w:spacing w:line="24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pict>
                <v:group id="Group 61" o:spid="_x0000_s1026" style="position:absolute;left:0;text-align:left;margin-left:-.05pt;margin-top:10.05pt;width:235.8pt;height:8.8pt;z-index:251658240;mso-position-horizontal-relative:text;mso-position-vertical-relative:text" coordorigin="1298,5819" coordsize="5234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" o:allowincell="f">
                  <v:group id="Group 62" o:spid="_x0000_s1027" style="position:absolute;left:6387;top:5819;width:145;height:145" coordorigin="-10" coordsize="20010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line id="Line 63" o:spid="_x0000_s1028" style="position:absolute;flip:y;visibility:visible" from="19862,0" to="20000,20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x3ZMMAAADaAAAADwAAAGRycy9kb3ducmV2LnhtbESPQWsCMRSE74L/ITyhN83WFtGtUUQQ&#10;LKXYrkKvj81zs3Tzsiapu/33TUHwOMzMN8xy3dtGXMmH2rGCx0kGgrh0uuZKwem4G89BhIissXFM&#10;Cn4pwHo1HCwx167jT7oWsRIJwiFHBSbGNpcylIYsholriZN3dt5iTNJXUnvsEtw2cpplM2mx5rRg&#10;sKWtofK7+LEKpofsqVqU7/7jHN5Ol21njl+vvVIPo37zAiJSH+/hW3uvFTzD/5V0A+Tq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E8d2TDAAAA2gAAAA8AAAAAAAAAAAAA&#10;AAAAoQIAAGRycy9kb3ducmV2LnhtbFBLBQYAAAAABAAEAPkAAACRAwAAAAA=&#10;">
                      <v:stroke startarrowwidth="narrow" startarrowlength="short" endarrowwidth="narrow" endarrowlength="short"/>
                    </v:line>
                    <v:line id="Line 64" o:spid="_x0000_s1029" style="position:absolute;visibility:visible" from="-10,0" to="20000,1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rXiBsQAAADaAAAADwAAAGRycy9kb3ducmV2LnhtbESPQWuDQBSE74X8h+UFcmvWFBqqzSoh&#10;EOihl5hA7e3hvqqJ+1bd1dh/3y0Uehxm5html82mFRMNrrGsYLOOQBCXVjdcKbicj48vIJxH1tha&#10;JgXf5CBLFw87TLS984mm3FciQNglqKD2vkukdGVNBt3adsTB+7KDQR/kUEk94D3ATSufomgrDTYc&#10;Fmrs6FBTectHEyiXbXyMP/pmvG76vPjs+uL8jkqtlvP+FYSn2f+H/9pvWsEz/F4JN0Cm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teIGxAAAANoAAAAPAAAAAAAAAAAA&#10;AAAAAKECAABkcnMvZG93bnJldi54bWxQSwUGAAAAAAQABAD5AAAAkgMAAAAA&#10;">
                      <v:stroke startarrowwidth="narrow" startarrowlength="short" endarrowwidth="narrow" endarrowlength="short"/>
                    </v:line>
                  </v:group>
                  <v:group id="Group 65" o:spid="_x0000_s1030" style="position:absolute;left:1298;top:5819;width:145;height:145" coordsize="20010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line id="Line 66" o:spid="_x0000_s1031" style="position:absolute;flip:y;visibility:visible" from="0,0" to="138,20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7pE8MAAADaAAAADwAAAGRycy9kb3ducmV2LnhtbESPQWsCMRSE74L/ITyhN83WQtWtUUQQ&#10;LKXYrkKvj81zs3Tzsiapu/33TUHwOMzMN8xy3dtGXMmH2rGCx0kGgrh0uuZKwem4G89BhIissXFM&#10;Cn4pwHo1HCwx167jT7oWsRIJwiFHBSbGNpcylIYsholriZN3dt5iTNJXUnvsEtw2cpplz9JizWnB&#10;YEtbQ+V38WMVTA/ZU7Uo3/3HObydLtvOHL9ee6UeRv3mBUSkPt7Dt/ZeK5jB/5V0A+Tq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u6RPDAAAA2gAAAA8AAAAAAAAAAAAA&#10;AAAAoQIAAGRycy9kb3ducmV2LnhtbFBLBQYAAAAABAAEAPkAAACRAwAAAAA=&#10;">
                      <v:stroke startarrowwidth="narrow" startarrowlength="short" endarrowwidth="narrow" endarrowlength="short"/>
                    </v:line>
                    <v:line id="Line 67" o:spid="_x0000_s1032" style="position:absolute;flip:x;visibility:visible" from="0,0" to="20010,1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F9YcAAAADaAAAADwAAAGRycy9kb3ducmV2LnhtbERPXWvCMBR9F/wP4Qp701QHw1VTEWEw&#10;GWNOBV8vzW1TbG5qEm3375eHwR4P53u9GWwrHuRD41jBfJaBIC6dbrhWcD69TZcgQkTW2DomBT8U&#10;YFOMR2vMtev5mx7HWIsUwiFHBSbGLpcylIYshpnriBNXOW8xJuhrqT32Kdy2cpFlL9Jiw6nBYEc7&#10;Q+X1eLcKFl/Zc/1afvpDFT7Ot11vTpf9oNTTZNiuQEQa4r/4z/2uFaSt6Uq6AbL4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BxfWHAAAAA2gAAAA8AAAAAAAAAAAAAAAAA&#10;oQIAAGRycy9kb3ducmV2LnhtbFBLBQYAAAAABAAEAPkAAACOAwAAAAA=&#10;">
                      <v:stroke startarrowwidth="narrow" startarrowlength="short" endarrowwidth="narrow" endarrowlength="short"/>
                    </v:line>
                  </v:group>
                </v:group>
              </w:pict>
            </w:r>
            <w:r w:rsidRPr="00416032">
              <w:rPr>
                <w:rFonts w:ascii="Arial" w:hAnsi="Arial" w:cs="Arial"/>
                <w:sz w:val="24"/>
                <w:szCs w:val="24"/>
              </w:rPr>
              <w:softHyphen/>
            </w:r>
          </w:p>
          <w:p w:rsidR="00450246" w:rsidRPr="00416032" w:rsidRDefault="00450246" w:rsidP="00CF030C">
            <w:pPr>
              <w:spacing w:line="240" w:lineRule="exact"/>
              <w:ind w:right="471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032">
              <w:rPr>
                <w:rFonts w:ascii="Arial" w:hAnsi="Arial" w:cs="Arial"/>
                <w:sz w:val="24"/>
                <w:szCs w:val="24"/>
              </w:rPr>
              <w:t>Об утверждении Правил определения нормативных затрат на обеспечение функций администрации Титовского сельсовета  Егорьевского района Алтайского края и подведомственных ей казенных учреждений</w:t>
            </w:r>
          </w:p>
        </w:tc>
      </w:tr>
    </w:tbl>
    <w:p w:rsidR="00450246" w:rsidRPr="00416032" w:rsidRDefault="00450246" w:rsidP="00CF030C">
      <w:pPr>
        <w:pStyle w:val="aff9"/>
        <w:jc w:val="both"/>
        <w:rPr>
          <w:color w:val="000000"/>
        </w:rPr>
      </w:pPr>
    </w:p>
    <w:p w:rsidR="00450246" w:rsidRPr="00416032" w:rsidRDefault="00450246" w:rsidP="00AC4BCA">
      <w:pPr>
        <w:pStyle w:val="aff9"/>
        <w:ind w:firstLine="709"/>
        <w:jc w:val="both"/>
      </w:pPr>
      <w:r w:rsidRPr="00416032">
        <w:rPr>
          <w:color w:val="000000"/>
        </w:rPr>
        <w:t xml:space="preserve">В соответствии с пунктом 2 части 4 статьи 19 Федерального закона </w:t>
      </w:r>
      <w:r w:rsidRPr="00416032">
        <w:rPr>
          <w:color w:val="000000"/>
        </w:rPr>
        <w:br/>
        <w:t>от 05.04.2013 № 44-ФЗ «О контрактной системе в сфере закупок товаров, работ, услуг для обеспечения государственных и муниципальных нужд»</w:t>
      </w:r>
      <w:r w:rsidRPr="00416032">
        <w:t xml:space="preserve"> </w:t>
      </w:r>
      <w:r w:rsidRPr="00416032">
        <w:rPr>
          <w:color w:val="000000"/>
          <w:spacing w:val="20"/>
        </w:rPr>
        <w:t>постановляю:</w:t>
      </w:r>
    </w:p>
    <w:p w:rsidR="00450246" w:rsidRPr="00416032" w:rsidRDefault="00450246" w:rsidP="00AC4BC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color w:val="000000"/>
          <w:sz w:val="24"/>
          <w:szCs w:val="24"/>
        </w:rPr>
        <w:t xml:space="preserve">1. Утвердить прилагаемые Правила определения нормативных затрат на обеспечение функций </w:t>
      </w:r>
      <w:r w:rsidRPr="00416032">
        <w:rPr>
          <w:rFonts w:ascii="Arial" w:hAnsi="Arial" w:cs="Arial"/>
          <w:sz w:val="24"/>
          <w:szCs w:val="24"/>
        </w:rPr>
        <w:t xml:space="preserve">администрации Титовского сельсовета  Егорьевского района Алтайского края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6032">
        <w:rPr>
          <w:rFonts w:ascii="Arial" w:hAnsi="Arial" w:cs="Arial"/>
          <w:sz w:val="24"/>
          <w:szCs w:val="24"/>
        </w:rPr>
        <w:t>и подведомственных ей казенных учреждений.</w:t>
      </w:r>
    </w:p>
    <w:p w:rsidR="00450246" w:rsidRPr="00416032" w:rsidRDefault="00450246" w:rsidP="00AC4BCA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16032">
        <w:rPr>
          <w:rFonts w:ascii="Arial" w:hAnsi="Arial" w:cs="Arial"/>
          <w:color w:val="000000"/>
          <w:sz w:val="24"/>
          <w:szCs w:val="24"/>
        </w:rPr>
        <w:t>2. </w:t>
      </w:r>
      <w:r w:rsidRPr="00416032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официального опубликования. </w:t>
      </w:r>
    </w:p>
    <w:p w:rsidR="00450246" w:rsidRPr="00416032" w:rsidRDefault="00450246" w:rsidP="00AC4BCA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16032">
        <w:rPr>
          <w:rFonts w:ascii="Arial" w:hAnsi="Arial" w:cs="Arial"/>
          <w:color w:val="000000"/>
          <w:sz w:val="24"/>
          <w:szCs w:val="24"/>
        </w:rPr>
        <w:t>3. Контроль за исполнением настоящего постановления оставляю за собой</w:t>
      </w:r>
    </w:p>
    <w:p w:rsidR="00450246" w:rsidRPr="00416032" w:rsidRDefault="00450246" w:rsidP="00AC4BCA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450246" w:rsidRPr="00416032" w:rsidRDefault="00450246" w:rsidP="00AC4BCA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Глава сельсовета                                                                    А.В.Трофимченко</w:t>
      </w: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</w:p>
    <w:p w:rsidR="00450246" w:rsidRPr="00416032" w:rsidRDefault="00450246" w:rsidP="00911897">
      <w:pPr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                                                                          УТВЕРЖДЕНО</w:t>
      </w:r>
    </w:p>
    <w:p w:rsidR="00450246" w:rsidRPr="00416032" w:rsidRDefault="00450246" w:rsidP="00CF030C">
      <w:pPr>
        <w:spacing w:line="240" w:lineRule="exact"/>
        <w:ind w:left="5250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постановлением администрации  Титовского сельсовета  Егорьевского района Алтайского края  от 23 декабря_2016 года № 33</w:t>
      </w:r>
    </w:p>
    <w:p w:rsidR="00450246" w:rsidRPr="00416032" w:rsidRDefault="00450246" w:rsidP="00B045E0">
      <w:pPr>
        <w:spacing w:line="240" w:lineRule="exact"/>
        <w:rPr>
          <w:rFonts w:ascii="Arial" w:hAnsi="Arial" w:cs="Arial"/>
          <w:sz w:val="24"/>
          <w:szCs w:val="24"/>
        </w:rPr>
      </w:pPr>
    </w:p>
    <w:p w:rsidR="00450246" w:rsidRPr="00416032" w:rsidRDefault="00450246" w:rsidP="0014684E">
      <w:pPr>
        <w:shd w:val="clear" w:color="auto" w:fill="FFFFFF"/>
        <w:jc w:val="both"/>
        <w:rPr>
          <w:rFonts w:ascii="Arial" w:hAnsi="Arial" w:cs="Arial"/>
          <w:color w:val="000000"/>
          <w:spacing w:val="20"/>
          <w:sz w:val="24"/>
          <w:szCs w:val="24"/>
        </w:rPr>
      </w:pPr>
    </w:p>
    <w:p w:rsidR="00450246" w:rsidRPr="00416032" w:rsidRDefault="00450246" w:rsidP="006529E7">
      <w:pPr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ПРАВИЛА</w:t>
      </w:r>
    </w:p>
    <w:p w:rsidR="00450246" w:rsidRPr="00416032" w:rsidRDefault="00450246" w:rsidP="00E954BE">
      <w:pPr>
        <w:shd w:val="clear" w:color="auto" w:fill="FFFFFF"/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color w:val="000000"/>
          <w:sz w:val="24"/>
          <w:szCs w:val="24"/>
        </w:rPr>
        <w:t xml:space="preserve">определения нормативных затрат на обеспечение функций </w:t>
      </w:r>
      <w:r w:rsidRPr="00416032">
        <w:rPr>
          <w:rFonts w:ascii="Arial" w:hAnsi="Arial" w:cs="Arial"/>
          <w:sz w:val="24"/>
          <w:szCs w:val="24"/>
        </w:rPr>
        <w:t>администрации Титовского сельсовета  Егорьевского района Алтайского края</w:t>
      </w:r>
      <w:r w:rsidRPr="00416032">
        <w:rPr>
          <w:rFonts w:ascii="Arial" w:hAnsi="Arial" w:cs="Arial"/>
          <w:color w:val="FF0000"/>
          <w:sz w:val="24"/>
          <w:szCs w:val="24"/>
        </w:rPr>
        <w:t xml:space="preserve">   </w:t>
      </w:r>
      <w:r w:rsidRPr="00416032">
        <w:rPr>
          <w:rFonts w:ascii="Arial" w:hAnsi="Arial" w:cs="Arial"/>
          <w:sz w:val="24"/>
          <w:szCs w:val="24"/>
        </w:rPr>
        <w:t>и подведомственных ей казенных учреждений</w:t>
      </w:r>
    </w:p>
    <w:p w:rsidR="00450246" w:rsidRPr="00416032" w:rsidRDefault="00450246" w:rsidP="002C4E5C">
      <w:pPr>
        <w:shd w:val="clear" w:color="auto" w:fill="FFFFFF"/>
        <w:jc w:val="both"/>
        <w:rPr>
          <w:rFonts w:ascii="Arial" w:hAnsi="Arial" w:cs="Arial"/>
          <w:color w:val="000000"/>
          <w:spacing w:val="20"/>
          <w:sz w:val="24"/>
          <w:szCs w:val="24"/>
        </w:rPr>
      </w:pPr>
    </w:p>
    <w:p w:rsidR="00450246" w:rsidRPr="00416032" w:rsidRDefault="00450246" w:rsidP="00E70F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1. Настоящие Правила устанавливают порядок определения нормативных затрат на обеспечение функций администрации Титовского сельсовета  Егорьевского района Алтайского края  и подведомственных ей казенных учреждений (далее – «нормативные затраты»).</w:t>
      </w:r>
    </w:p>
    <w:p w:rsidR="00450246" w:rsidRPr="00416032" w:rsidRDefault="00450246" w:rsidP="00E70F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2. Нормативные затраты применяются для обоснования объекта и (или) объектов закупки администрации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и подведомственных ей казенных учреждений.</w:t>
      </w:r>
    </w:p>
    <w:p w:rsidR="00450246" w:rsidRPr="00416032" w:rsidRDefault="00450246" w:rsidP="00D619F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3. Нормативные затраты рассчитываются в соответствии с Методикой определения нормативных затрат на обеспечение функций администрации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и подведомственных ей казенных учреждений (далее – «Методика») согласно приложению к настоящим Правилам.</w:t>
      </w:r>
    </w:p>
    <w:p w:rsidR="00450246" w:rsidRPr="00416032" w:rsidRDefault="00450246" w:rsidP="00983F0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4. Нормативные затраты, Методика определения которых не установлена настоящими Правилами, определяются в порядке, устанавливаемом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>.</w:t>
      </w:r>
    </w:p>
    <w:p w:rsidR="00450246" w:rsidRPr="00416032" w:rsidRDefault="00450246" w:rsidP="00983F0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При утверждении нормативных затрат в отношении проведения текущего ремонта администрация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учитывают его периодичность, предусмотренную пунктом 60 Методики.</w:t>
      </w:r>
    </w:p>
    <w:p w:rsidR="00450246" w:rsidRPr="00416032" w:rsidRDefault="00450246" w:rsidP="00983F0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Общий объем затрат, связанных с закупкой товаров, работ и услуг, рассчитанный на основе нормативных затрат, не может превышать объема лимитов бюджетных обязательств, доведенных до администрации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и подведомственных ей казенных учреждений</w:t>
      </w:r>
      <w:r w:rsidRPr="00416032">
        <w:rPr>
          <w:rFonts w:ascii="Arial" w:hAnsi="Arial" w:cs="Arial"/>
          <w:color w:val="FF0000"/>
          <w:sz w:val="24"/>
          <w:szCs w:val="24"/>
        </w:rPr>
        <w:t xml:space="preserve"> </w:t>
      </w:r>
      <w:r w:rsidRPr="00416032">
        <w:rPr>
          <w:rFonts w:ascii="Arial" w:hAnsi="Arial" w:cs="Arial"/>
          <w:sz w:val="24"/>
          <w:szCs w:val="24"/>
        </w:rPr>
        <w:t>как получателей бюджетных средств соответствующего бюджета на закупку товаров, работ, услуг в рамках исполнения местного бюджета.</w:t>
      </w:r>
    </w:p>
    <w:p w:rsidR="00450246" w:rsidRPr="00416032" w:rsidRDefault="00450246" w:rsidP="00983F0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При определении нормативных затрат  администрация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применяют национальные стандарты, технические регламенты, технические условия и иные документы, а также учитывают регулируемые цены (тарифы) и положения абзаца третьего настоящего пункта.</w:t>
      </w:r>
    </w:p>
    <w:p w:rsidR="00450246" w:rsidRPr="00416032" w:rsidRDefault="00450246" w:rsidP="00983F0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5. Для определения нормативных затрат в формулах используются нормативы количества и цены товаров, работ, услуг, устанавливаемые,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если указанные нормативы не предусмотрены настоящими Правилами.</w:t>
      </w:r>
    </w:p>
    <w:p w:rsidR="00450246" w:rsidRPr="00416032" w:rsidRDefault="00450246" w:rsidP="00983F0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6. Цена единицы планируемых к приобретению товаров, работ и услуг в формулах расчета определяется с учетом положений статьи 22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нужд».</w:t>
      </w:r>
    </w:p>
    <w:p w:rsidR="00450246" w:rsidRPr="00416032" w:rsidRDefault="00450246" w:rsidP="00983F0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7. Администрация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утверждают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администрации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>, должностных обязанностей его работников) нормативы: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абонентских номеров пользовательского (оконечного) оборудования, подключенного к сети подвижной связи;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цены услуг подвижной связи;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SIM-карт;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и цены принтеров, многофункциональных устройств и копировальных аппаратов (оргтехники);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и цены средств подвижной связи;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и цены планшетных компьютеров;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и цены носителей информации;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перечня периодических печатных изданий и справочной литературы;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и цены транспортных средств;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и цены мебели;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и цены канцелярских принадлежностей;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и цены хозяйственных товаров и принадлежностей;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количества и цены материальных запасов для нужд гражданской обороны;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иных товаров и услуг.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 xml:space="preserve">8. 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администрации Титовского сельсовета </w:t>
      </w:r>
      <w:r w:rsidRPr="00416032">
        <w:rPr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sz w:val="24"/>
          <w:szCs w:val="24"/>
        </w:rPr>
        <w:t xml:space="preserve"> и подведомственных ей казенных учреждений.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9. 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 xml:space="preserve">В администрации Титовского сельсовета </w:t>
      </w:r>
      <w:r w:rsidRPr="00416032">
        <w:rPr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sz w:val="24"/>
          <w:szCs w:val="24"/>
        </w:rPr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450246" w:rsidRPr="00416032" w:rsidRDefault="00450246" w:rsidP="00983F05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>10. Нормативные затраты подлежат размещению в единой информационной системе в сфере закупок.</w:t>
      </w:r>
    </w:p>
    <w:p w:rsidR="00450246" w:rsidRPr="00416032" w:rsidRDefault="00450246">
      <w:pPr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br w:type="page"/>
      </w:r>
    </w:p>
    <w:p w:rsidR="00450246" w:rsidRPr="00416032" w:rsidRDefault="00450246" w:rsidP="00C072D0">
      <w:pPr>
        <w:spacing w:line="240" w:lineRule="exact"/>
        <w:ind w:left="5250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ПРИЛОЖЕНИЕ</w:t>
      </w:r>
    </w:p>
    <w:p w:rsidR="00450246" w:rsidRPr="00416032" w:rsidRDefault="00450246" w:rsidP="00C072D0">
      <w:pPr>
        <w:spacing w:line="240" w:lineRule="exact"/>
        <w:ind w:left="5250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к правилам </w:t>
      </w:r>
      <w:r w:rsidRPr="00416032">
        <w:rPr>
          <w:rFonts w:ascii="Arial" w:hAnsi="Arial" w:cs="Arial"/>
          <w:color w:val="000000"/>
          <w:sz w:val="24"/>
          <w:szCs w:val="24"/>
        </w:rPr>
        <w:t>определения норма</w:t>
      </w:r>
      <w:r w:rsidRPr="00416032">
        <w:rPr>
          <w:rFonts w:ascii="Arial" w:hAnsi="Arial" w:cs="Arial"/>
          <w:color w:val="000000"/>
          <w:sz w:val="24"/>
          <w:szCs w:val="24"/>
        </w:rPr>
        <w:softHyphen/>
        <w:t xml:space="preserve">тивных затрат на обеспечение функций </w:t>
      </w:r>
      <w:r w:rsidRPr="00416032">
        <w:rPr>
          <w:rFonts w:ascii="Arial" w:hAnsi="Arial" w:cs="Arial"/>
          <w:sz w:val="24"/>
          <w:szCs w:val="24"/>
        </w:rPr>
        <w:t xml:space="preserve">администрации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 района Алтайского края </w:t>
      </w:r>
      <w:r w:rsidRPr="00416032">
        <w:rPr>
          <w:rFonts w:ascii="Arial" w:hAnsi="Arial" w:cs="Arial"/>
          <w:sz w:val="24"/>
          <w:szCs w:val="24"/>
        </w:rPr>
        <w:t>подведомственных ей казенных учреждений</w:t>
      </w:r>
    </w:p>
    <w:p w:rsidR="00450246" w:rsidRPr="00416032" w:rsidRDefault="00450246" w:rsidP="00C072D0">
      <w:pPr>
        <w:spacing w:line="240" w:lineRule="exact"/>
        <w:rPr>
          <w:rFonts w:ascii="Arial" w:hAnsi="Arial" w:cs="Arial"/>
          <w:sz w:val="24"/>
          <w:szCs w:val="24"/>
        </w:rPr>
      </w:pPr>
    </w:p>
    <w:p w:rsidR="00450246" w:rsidRPr="00416032" w:rsidRDefault="00450246" w:rsidP="00C072D0">
      <w:pPr>
        <w:spacing w:line="240" w:lineRule="exact"/>
        <w:rPr>
          <w:rFonts w:ascii="Arial" w:hAnsi="Arial" w:cs="Arial"/>
          <w:sz w:val="24"/>
          <w:szCs w:val="24"/>
        </w:rPr>
      </w:pPr>
    </w:p>
    <w:p w:rsidR="00450246" w:rsidRPr="00416032" w:rsidRDefault="00450246" w:rsidP="00C072D0">
      <w:pPr>
        <w:shd w:val="clear" w:color="auto" w:fill="FFFFFF"/>
        <w:jc w:val="both"/>
        <w:rPr>
          <w:rFonts w:ascii="Arial" w:hAnsi="Arial" w:cs="Arial"/>
          <w:color w:val="000000"/>
          <w:spacing w:val="20"/>
          <w:sz w:val="24"/>
          <w:szCs w:val="24"/>
        </w:rPr>
      </w:pPr>
    </w:p>
    <w:p w:rsidR="00450246" w:rsidRPr="00416032" w:rsidRDefault="00450246" w:rsidP="00C072D0">
      <w:pPr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МЕТОДИКА</w:t>
      </w:r>
    </w:p>
    <w:p w:rsidR="00450246" w:rsidRPr="00416032" w:rsidRDefault="00450246" w:rsidP="00C072D0">
      <w:pPr>
        <w:shd w:val="clear" w:color="auto" w:fill="FFFFFF"/>
        <w:spacing w:line="240" w:lineRule="exact"/>
        <w:jc w:val="center"/>
        <w:rPr>
          <w:rFonts w:ascii="Arial" w:hAnsi="Arial" w:cs="Arial"/>
          <w:color w:val="000000"/>
          <w:sz w:val="24"/>
          <w:szCs w:val="24"/>
        </w:rPr>
      </w:pPr>
      <w:r w:rsidRPr="00416032">
        <w:rPr>
          <w:rFonts w:ascii="Arial" w:hAnsi="Arial" w:cs="Arial"/>
          <w:color w:val="000000"/>
          <w:sz w:val="24"/>
          <w:szCs w:val="24"/>
        </w:rPr>
        <w:t xml:space="preserve">определения нормативных затрат на обеспечение функций </w:t>
      </w:r>
      <w:r w:rsidRPr="00416032">
        <w:rPr>
          <w:rFonts w:ascii="Arial" w:hAnsi="Arial" w:cs="Arial"/>
          <w:sz w:val="24"/>
          <w:szCs w:val="24"/>
        </w:rPr>
        <w:t xml:space="preserve">администрации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 и подведомственных ей казенных учреждений</w:t>
      </w:r>
    </w:p>
    <w:p w:rsidR="00450246" w:rsidRPr="00416032" w:rsidRDefault="00450246" w:rsidP="008A77B6">
      <w:pPr>
        <w:shd w:val="clear" w:color="auto" w:fill="FFFFFF"/>
        <w:jc w:val="both"/>
        <w:rPr>
          <w:rFonts w:ascii="Arial" w:hAnsi="Arial" w:cs="Arial"/>
          <w:color w:val="000000"/>
          <w:spacing w:val="20"/>
          <w:sz w:val="24"/>
          <w:szCs w:val="24"/>
        </w:rPr>
      </w:pPr>
    </w:p>
    <w:p w:rsidR="00450246" w:rsidRPr="00416032" w:rsidRDefault="00450246" w:rsidP="008A77B6">
      <w:pPr>
        <w:jc w:val="center"/>
        <w:rPr>
          <w:rFonts w:ascii="Arial" w:hAnsi="Arial" w:cs="Arial"/>
          <w:sz w:val="24"/>
          <w:szCs w:val="24"/>
        </w:rPr>
      </w:pPr>
      <w:bookmarkStart w:id="0" w:name="sub_110100"/>
      <w:r w:rsidRPr="00416032">
        <w:rPr>
          <w:rFonts w:ascii="Arial" w:hAnsi="Arial" w:cs="Arial"/>
          <w:sz w:val="24"/>
          <w:szCs w:val="24"/>
        </w:rPr>
        <w:t>I. Затраты на информационно-коммуникационные технологии</w:t>
      </w:r>
    </w:p>
    <w:p w:rsidR="00450246" w:rsidRPr="00416032" w:rsidRDefault="00450246" w:rsidP="00592B71">
      <w:pPr>
        <w:spacing w:before="120"/>
        <w:jc w:val="center"/>
        <w:rPr>
          <w:rFonts w:ascii="Arial" w:hAnsi="Arial" w:cs="Arial"/>
          <w:sz w:val="24"/>
          <w:szCs w:val="24"/>
        </w:rPr>
      </w:pPr>
      <w:bookmarkStart w:id="1" w:name="sub_110101"/>
      <w:bookmarkEnd w:id="0"/>
      <w:r w:rsidRPr="00416032">
        <w:rPr>
          <w:rFonts w:ascii="Arial" w:hAnsi="Arial" w:cs="Arial"/>
          <w:sz w:val="24"/>
          <w:szCs w:val="24"/>
        </w:rPr>
        <w:t>Затраты на услуги связи</w:t>
      </w:r>
    </w:p>
    <w:p w:rsidR="00450246" w:rsidRPr="00416032" w:rsidRDefault="00450246" w:rsidP="00592B71">
      <w:pPr>
        <w:spacing w:before="120"/>
        <w:ind w:firstLine="709"/>
        <w:rPr>
          <w:rFonts w:ascii="Arial" w:hAnsi="Arial" w:cs="Arial"/>
          <w:sz w:val="24"/>
          <w:szCs w:val="24"/>
        </w:rPr>
      </w:pPr>
      <w:bookmarkStart w:id="2" w:name="sub_11001"/>
      <w:bookmarkEnd w:id="1"/>
      <w:r w:rsidRPr="00416032">
        <w:rPr>
          <w:rFonts w:ascii="Arial" w:hAnsi="Arial" w:cs="Arial"/>
          <w:sz w:val="24"/>
          <w:szCs w:val="24"/>
        </w:rPr>
        <w:t>1. Затраты на абонентскую плату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4" o:spid="_x0000_i1032" type="#_x0000_t75" style="width:18pt;height:18pt;visibility:visible">
            <v:imagedata r:id="rId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2"/>
    <w:p w:rsidR="00450246" w:rsidRPr="00416032" w:rsidRDefault="00450246" w:rsidP="008A77B6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3" o:spid="_x0000_i1033" type="#_x0000_t75" style="width:129.75pt;height:44.25pt;visibility:visible">
            <v:imagedata r:id="rId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A77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A77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2" o:spid="_x0000_i1034" type="#_x0000_t75" style="width:21.75pt;height:18pt;visibility:visible">
            <v:imagedata r:id="rId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– «абонентский номер для передачи голосовой информации») с i-й абонентской платой;</w:t>
      </w:r>
    </w:p>
    <w:p w:rsidR="00450246" w:rsidRPr="00416032" w:rsidRDefault="00450246" w:rsidP="00D632C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1" o:spid="_x0000_i1035" type="#_x0000_t75" style="width:22.5pt;height:18pt;visibility:visible">
            <v:imagedata r:id="rId10" o:title=""/>
          </v:shape>
        </w:pict>
      </w:r>
      <w:r w:rsidRPr="00416032">
        <w:rPr>
          <w:rFonts w:ascii="Arial" w:hAnsi="Arial" w:cs="Arial"/>
          <w:sz w:val="24"/>
          <w:szCs w:val="24"/>
        </w:rPr>
        <w:t>– ежемесячная i-я абонентская плата в расчете на 1 абонентский номер для передачи голосовой информации;</w:t>
      </w:r>
    </w:p>
    <w:p w:rsidR="00450246" w:rsidRPr="00416032" w:rsidRDefault="00450246" w:rsidP="00D632C4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pict>
          <v:shape id="_x0000_i1036" type="#_x0000_t75" style="width:23.25pt;height:18pt;visibility:visible">
            <v:imagedata r:id="rId11" o:title=""/>
          </v:shape>
        </w:pict>
      </w:r>
      <w:r w:rsidRPr="00416032">
        <w:rPr>
          <w:sz w:val="24"/>
          <w:szCs w:val="24"/>
        </w:rPr>
        <w:t>– количество месяцев предоставления услуги с i-й абонентской платой.</w:t>
      </w:r>
    </w:p>
    <w:p w:rsidR="00450246" w:rsidRPr="00416032" w:rsidRDefault="00450246" w:rsidP="003D7A1E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sub_11002"/>
      <w:r w:rsidRPr="00416032">
        <w:rPr>
          <w:rFonts w:ascii="Arial" w:hAnsi="Arial" w:cs="Arial"/>
          <w:sz w:val="24"/>
          <w:szCs w:val="24"/>
        </w:rPr>
        <w:t>2. Затраты на повременную оплату местных, междугородних и международных телефонных соединений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72" o:spid="_x0000_i1037" type="#_x0000_t75" style="width:22.5pt;height:18pt;visibility:visible">
            <v:imagedata r:id="rId12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3"/>
    <w:p w:rsidR="00450246" w:rsidRPr="00416032" w:rsidRDefault="00450246" w:rsidP="00A240B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71" o:spid="_x0000_i1038" type="#_x0000_t75" style="width:428.25pt;height:45.75pt;visibility:visible">
            <v:imagedata r:id="rId13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70" o:spid="_x0000_i1039" type="#_x0000_t75" style="width:21pt;height:18pt;visibility:visible">
            <v:imagedata r:id="rId1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69" o:spid="_x0000_i1040" type="#_x0000_t75" style="width:19.5pt;height:18pt;visibility:visible">
            <v:imagedata r:id="rId1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продолжительность местных телефонных соединений в месяц в расчете на 1 абонентский номер для передачи голосовой информации по g-му тарифу;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68" o:spid="_x0000_i1041" type="#_x0000_t75" style="width:20.25pt;height:18pt;visibility:visible">
            <v:imagedata r:id="rId16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минуты разговора при местных телефонных соединениях по g-му тарифу;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67" o:spid="_x0000_i1042" type="#_x0000_t75" style="width:22.5pt;height:18pt;visibility:visible">
            <v:imagedata r:id="rId1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месяцев предоставления услуги местной телефонной связи по g-му тарифу;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66" o:spid="_x0000_i1043" type="#_x0000_t75" style="width:22.5pt;height:18pt;visibility:visible">
            <v:imagedata r:id="rId18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количество абонентских номеров для передачи голосовой информации, используемых для междугородних телефонных соединений, </w:t>
      </w:r>
      <w:r w:rsidRPr="00416032">
        <w:rPr>
          <w:rFonts w:ascii="Arial" w:hAnsi="Arial" w:cs="Arial"/>
          <w:sz w:val="24"/>
          <w:szCs w:val="24"/>
        </w:rPr>
        <w:br/>
        <w:t>с i-м тарифом;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65" o:spid="_x0000_i1044" type="#_x0000_t75" style="width:21pt;height:18pt;visibility:visible">
            <v:imagedata r:id="rId1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продолжительность междугородних телефонных соединений в месяц в расчете на 1 абонентский телефонный номер для передачи голосовой информации по i-му тарифу;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64" o:spid="_x0000_i1045" type="#_x0000_t75" style="width:21.75pt;height:18pt;visibility:visible">
            <v:imagedata r:id="rId20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минуты разговора при междугородних телефонных соединениях по i-му тарифу;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63" o:spid="_x0000_i1046" type="#_x0000_t75" style="width:24pt;height:18pt;visibility:visible">
            <v:imagedata r:id="rId2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месяцев предоставления услуги междугородней телефонной связи по i-му тарифу;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62" o:spid="_x0000_i1047" type="#_x0000_t75" style="width:24pt;height:18pt;visibility:visible">
            <v:imagedata r:id="rId2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61" o:spid="_x0000_i1048" type="#_x0000_t75" style="width:22.5pt;height:18pt;visibility:visible">
            <v:imagedata r:id="rId2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продолжительность международных телефонных соединений в месяц в расчете на 1 абонентский номер для передачи голосовой информации по j-му тарифу;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60" o:spid="_x0000_i1049" type="#_x0000_t75" style="width:23.25pt;height:18pt;visibility:visible">
            <v:imagedata r:id="rId24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минуты разговора при международных телефонных соединениях по j-му тарифу;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59" o:spid="_x0000_i1050" type="#_x0000_t75" style="width:25.5pt;height:18pt;visibility:visible">
            <v:imagedata r:id="rId2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месяцев предоставления услуги международной телефонной связи по j-му тарифу.</w:t>
      </w:r>
    </w:p>
    <w:p w:rsidR="00450246" w:rsidRPr="00416032" w:rsidRDefault="00450246" w:rsidP="003D7A1E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sub_11003"/>
      <w:r w:rsidRPr="00416032">
        <w:rPr>
          <w:rFonts w:ascii="Arial" w:hAnsi="Arial" w:cs="Arial"/>
          <w:sz w:val="24"/>
          <w:szCs w:val="24"/>
        </w:rPr>
        <w:t>3. Затраты на оплату услуг подвижной связи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58" o:spid="_x0000_i1051" type="#_x0000_t75" style="width:21.75pt;height:18pt;visibility:visible">
            <v:imagedata r:id="rId26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4"/>
    <w:p w:rsidR="00450246" w:rsidRPr="00416032" w:rsidRDefault="00450246" w:rsidP="00592B71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57" o:spid="_x0000_i1052" type="#_x0000_t75" style="width:150pt;height:45.75pt;visibility:visible">
            <v:imagedata r:id="rId27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56" o:spid="_x0000_i1053" type="#_x0000_t75" style="width:27.75pt;height:18pt;visibility:visible">
            <v:imagedata r:id="rId28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количество абонентских номеров пользовательского (оконечного) оборудования, подключенного к сети подвижной связи (далее – «номер абонентской станции») по i-й должности в соответствии с нормативами, определяемыми  в администрации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 </w:t>
      </w:r>
      <w:r w:rsidRPr="00416032">
        <w:rPr>
          <w:rFonts w:ascii="Arial" w:hAnsi="Arial" w:cs="Arial"/>
          <w:color w:val="000000"/>
          <w:sz w:val="24"/>
          <w:szCs w:val="24"/>
        </w:rPr>
        <w:t>определения нормативных затрат на обеспечение функций</w:t>
      </w:r>
      <w:r w:rsidRPr="00416032">
        <w:rPr>
          <w:rFonts w:ascii="Arial" w:hAnsi="Arial" w:cs="Arial"/>
          <w:sz w:val="24"/>
          <w:szCs w:val="24"/>
        </w:rPr>
        <w:t xml:space="preserve"> администрации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  </w:t>
      </w:r>
      <w:r w:rsidRPr="00416032">
        <w:rPr>
          <w:rFonts w:ascii="Arial" w:hAnsi="Arial" w:cs="Arial"/>
          <w:sz w:val="24"/>
          <w:szCs w:val="24"/>
        </w:rPr>
        <w:t>и подведомственных им казенных  учреждений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(далее – «Правила»)</w:t>
      </w:r>
      <w:r w:rsidRPr="00416032">
        <w:rPr>
          <w:rFonts w:ascii="Arial" w:hAnsi="Arial" w:cs="Arial"/>
          <w:sz w:val="24"/>
          <w:szCs w:val="24"/>
        </w:rPr>
        <w:t>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55" o:spid="_x0000_i1054" type="#_x0000_t75" style="width:27pt;height:18pt;visibility:visible">
            <v:imagedata r:id="rId29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ежемесячная цена услуги подвижной связи в расчете на 1 номер сотовой абонентской станции i-й должности в соответствии с нормативами, определяемыми 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A240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54" o:spid="_x0000_i1055" type="#_x0000_t75" style="width:29.25pt;height:18pt;visibility:visible">
            <v:imagedata r:id="rId30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месяцев предоставления услуги подвижной связи по i-й должности.</w:t>
      </w:r>
    </w:p>
    <w:p w:rsidR="00450246" w:rsidRPr="00416032" w:rsidRDefault="00450246" w:rsidP="00B90F73">
      <w:pPr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sub_11004"/>
      <w:r w:rsidRPr="00416032">
        <w:rPr>
          <w:rFonts w:ascii="Arial" w:hAnsi="Arial" w:cs="Arial"/>
          <w:sz w:val="24"/>
          <w:szCs w:val="24"/>
        </w:rPr>
        <w:t>4. Затраты на передачу данных с использованием информационно-телекоммуникационной сети «Интернет» (далее – «сеть «Интернет») и услуги интернет-провайдеров для планшетных компьютеров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53" o:spid="_x0000_i1056" type="#_x0000_t75" style="width:18.75pt;height:18pt;visibility:visible">
            <v:imagedata r:id="rId31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5"/>
    <w:p w:rsidR="00450246" w:rsidRPr="00416032" w:rsidRDefault="00450246" w:rsidP="00592B71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52" o:spid="_x0000_i1057" type="#_x0000_t75" style="width:129pt;height:45.75pt;visibility:visible">
            <v:imagedata r:id="rId32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A777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777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51" o:spid="_x0000_i1058" type="#_x0000_t75" style="width:21.75pt;height:18pt;visibility:visible">
            <v:imagedata r:id="rId33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количество SIM-карт по i-й должности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A777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50" o:spid="_x0000_i1059" type="#_x0000_t75" style="width:21pt;height:18pt;visibility:visible">
            <v:imagedata r:id="rId3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ежемесячная цена в расчете на 1 SIM-карту по i-й должности;</w:t>
      </w:r>
    </w:p>
    <w:p w:rsidR="00450246" w:rsidRPr="00416032" w:rsidRDefault="00450246" w:rsidP="00A777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49" o:spid="_x0000_i1060" type="#_x0000_t75" style="width:23.25pt;height:18pt;visibility:visible">
            <v:imagedata r:id="rId3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месяцев предоставления услуги передачи данных по i-й должности.</w:t>
      </w:r>
    </w:p>
    <w:p w:rsidR="00450246" w:rsidRPr="00416032" w:rsidRDefault="00450246" w:rsidP="00B90F73">
      <w:pPr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sub_11005"/>
      <w:r w:rsidRPr="00416032">
        <w:rPr>
          <w:rFonts w:ascii="Arial" w:hAnsi="Arial" w:cs="Arial"/>
          <w:sz w:val="24"/>
          <w:szCs w:val="24"/>
        </w:rPr>
        <w:t>5. Затраты на сеть «Интернет» и услуги интернет-провайдеров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48" o:spid="_x0000_i1061" type="#_x0000_t75" style="width:14.25pt;height:18pt;visibility:visible">
            <v:imagedata r:id="rId36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6"/>
    <w:p w:rsidR="00450246" w:rsidRPr="00416032" w:rsidRDefault="00450246" w:rsidP="00592B71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47" o:spid="_x0000_i1062" type="#_x0000_t75" style="width:111pt;height:45.75pt;visibility:visible">
            <v:imagedata r:id="rId37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592B7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592B7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46" o:spid="_x0000_i1063" type="#_x0000_t75" style="width:17.25pt;height:18pt;visibility:visible">
            <v:imagedata r:id="rId3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каналов передачи данных сети «Интернет» с i-й пропускной способностью;</w:t>
      </w:r>
    </w:p>
    <w:p w:rsidR="00450246" w:rsidRPr="00416032" w:rsidRDefault="00450246" w:rsidP="00592B7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45" o:spid="_x0000_i1064" type="#_x0000_t75" style="width:16.5pt;height:18pt;visibility:visible">
            <v:imagedata r:id="rId3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месячная цена аренды канала передачи данных сети «Интернет» с i-й пропускной способностью;</w:t>
      </w:r>
    </w:p>
    <w:p w:rsidR="00450246" w:rsidRPr="00416032" w:rsidRDefault="00450246" w:rsidP="00592B7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44" o:spid="_x0000_i1065" type="#_x0000_t75" style="width:18.75pt;height:18pt;visibility:visible">
            <v:imagedata r:id="rId40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месяцев аренды канала передачи данных сети «Интернет» с i-й пропускной способностью.</w:t>
      </w:r>
    </w:p>
    <w:p w:rsidR="00450246" w:rsidRPr="00416032" w:rsidRDefault="00450246" w:rsidP="00B90F73">
      <w:pPr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sub_11006"/>
      <w:r w:rsidRPr="00416032">
        <w:rPr>
          <w:rFonts w:ascii="Arial" w:hAnsi="Arial" w:cs="Arial"/>
          <w:sz w:val="24"/>
          <w:szCs w:val="24"/>
        </w:rPr>
        <w:t>6. Затраты на электросвязь, относящуюся к связи специального назначения, используемой на региональном уровне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43" o:spid="_x0000_i1066" type="#_x0000_t75" style="width:22.5pt;height:18pt;visibility:visible">
            <v:imagedata r:id="rId41" o:title=""/>
          </v:shape>
        </w:pict>
      </w:r>
      <w:r w:rsidRPr="00416032">
        <w:rPr>
          <w:rFonts w:ascii="Arial" w:hAnsi="Arial" w:cs="Arial"/>
          <w:sz w:val="24"/>
          <w:szCs w:val="24"/>
        </w:rPr>
        <w:t>), определяются по формуле:</w:t>
      </w:r>
    </w:p>
    <w:bookmarkEnd w:id="7"/>
    <w:p w:rsidR="00450246" w:rsidRPr="00416032" w:rsidRDefault="00450246" w:rsidP="00E0733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42" o:spid="_x0000_i1067" type="#_x0000_t75" style="width:111pt;height:18pt;visibility:visible">
            <v:imagedata r:id="rId42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41" o:spid="_x0000_i1068" type="#_x0000_t75" style="width:23.25pt;height:18pt;visibility:visible">
            <v:imagedata r:id="rId4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телефонных номеров электросвязи, относящейся к связи специального назначения, используемой на региональном уровне;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40" o:spid="_x0000_i1069" type="#_x0000_t75" style="width:22.5pt;height:18pt;visibility:visible">
            <v:imagedata r:id="rId44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услуги электросвязи, относящейся к связи специального назначения, используемой на региональном уровне, в расчете на 1 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39" o:spid="_x0000_i1070" type="#_x0000_t75" style="width:24.75pt;height:18pt;visibility:visible">
            <v:imagedata r:id="rId4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месяцев предоставления услуги.</w:t>
      </w:r>
    </w:p>
    <w:p w:rsidR="00450246" w:rsidRPr="00416032" w:rsidRDefault="00450246" w:rsidP="00B90F73">
      <w:pPr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sub_11007"/>
      <w:r w:rsidRPr="00416032">
        <w:rPr>
          <w:rFonts w:ascii="Arial" w:hAnsi="Arial" w:cs="Arial"/>
          <w:sz w:val="24"/>
          <w:szCs w:val="24"/>
        </w:rPr>
        <w:t>7. Затраты на электросвязь, относящуюся к связи специального назначения, используемой на федеральном уровне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38" o:spid="_x0000_i1071" type="#_x0000_t75" style="width:18pt;height:18pt;visibility:visible">
            <v:imagedata r:id="rId46" o:title=""/>
          </v:shape>
        </w:pict>
      </w:r>
      <w:r w:rsidRPr="00416032">
        <w:rPr>
          <w:rFonts w:ascii="Arial" w:hAnsi="Arial" w:cs="Arial"/>
          <w:sz w:val="24"/>
          <w:szCs w:val="24"/>
        </w:rPr>
        <w:t>), определяются по формуле:</w:t>
      </w:r>
    </w:p>
    <w:bookmarkEnd w:id="8"/>
    <w:p w:rsidR="00450246" w:rsidRPr="00416032" w:rsidRDefault="00450246" w:rsidP="00E0733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37" o:spid="_x0000_i1072" type="#_x0000_t75" style="width:66.75pt;height:18pt;visibility:visible">
            <v:imagedata r:id="rId47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36" o:spid="_x0000_i1073" type="#_x0000_t75" style="width:18.75pt;height:18pt;visibility:visible">
            <v:imagedata r:id="rId4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телефонных номеров электросвязи, относящейся к связи специального назначения, используемой на федеральном уровне;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35" o:spid="_x0000_i1074" type="#_x0000_t75" style="width:18pt;height:18pt;visibility:visible">
            <v:imagedata r:id="rId49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в расчете на 1 телефонный номер электросвязи, относящейся к связи специального назначения, используемой на федеральном уровне, определяемая по фактическим данным отчетного финансового года.</w:t>
      </w:r>
    </w:p>
    <w:p w:rsidR="00450246" w:rsidRPr="00416032" w:rsidRDefault="00450246" w:rsidP="00B90F73">
      <w:pPr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sub_11008"/>
      <w:r w:rsidRPr="00416032">
        <w:rPr>
          <w:rFonts w:ascii="Arial" w:hAnsi="Arial" w:cs="Arial"/>
          <w:sz w:val="24"/>
          <w:szCs w:val="24"/>
        </w:rPr>
        <w:t>8. Затраты на оплату услуг по предоставлению цифровых потоков для коммутируемых телефонных соединений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34" o:spid="_x0000_i1075" type="#_x0000_t75" style="width:18.75pt;height:18pt;visibility:visible">
            <v:imagedata r:id="rId50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9"/>
    <w:p w:rsidR="00450246" w:rsidRPr="00416032" w:rsidRDefault="00450246" w:rsidP="00E0733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33" o:spid="_x0000_i1076" type="#_x0000_t75" style="width:129pt;height:45.75pt;visibility:visible">
            <v:imagedata r:id="rId51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32" o:spid="_x0000_i1077" type="#_x0000_t75" style="width:21.75pt;height:18pt;visibility:visible">
            <v:imagedata r:id="rId5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организованных цифровых потоков с i-й абонентской платой;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31" o:spid="_x0000_i1078" type="#_x0000_t75" style="width:21pt;height:18pt;visibility:visible">
            <v:imagedata r:id="rId5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ежемесячная i-я абонентская плата за цифровой поток;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30" o:spid="_x0000_i1079" type="#_x0000_t75" style="width:23.25pt;height:18pt;visibility:visible">
            <v:imagedata r:id="rId5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месяцев предоставления услуги с i-й абонентской платой.</w:t>
      </w:r>
    </w:p>
    <w:p w:rsidR="00450246" w:rsidRPr="00416032" w:rsidRDefault="00450246" w:rsidP="00B90F73">
      <w:pPr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sub_11009"/>
      <w:r w:rsidRPr="00416032">
        <w:rPr>
          <w:rFonts w:ascii="Arial" w:hAnsi="Arial" w:cs="Arial"/>
          <w:sz w:val="24"/>
          <w:szCs w:val="24"/>
        </w:rPr>
        <w:t>9. Затраты на оплату иных услуг связи в сфере информационно-коммуникационных технологий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29" o:spid="_x0000_i1080" type="#_x0000_t75" style="width:18.75pt;height:18pt;visibility:visible">
            <v:imagedata r:id="rId5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10"/>
    <w:p w:rsidR="00450246" w:rsidRPr="00416032" w:rsidRDefault="00450246" w:rsidP="00E0733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28" o:spid="_x0000_i1081" type="#_x0000_t75" style="width:1in;height:45.75pt;visibility:visible">
            <v:imagedata r:id="rId5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3235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27" o:spid="_x0000_i1082" type="#_x0000_t75" style="width:21pt;height:18pt;visibility:visible">
            <v:imagedata r:id="rId57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по i-й иной услуге связи, определяемая по фактическим данным отчетного финансового года.</w:t>
      </w:r>
    </w:p>
    <w:p w:rsidR="00450246" w:rsidRPr="00416032" w:rsidRDefault="00450246" w:rsidP="00E07334">
      <w:pPr>
        <w:spacing w:before="120"/>
        <w:jc w:val="center"/>
        <w:rPr>
          <w:rFonts w:ascii="Arial" w:hAnsi="Arial" w:cs="Arial"/>
          <w:sz w:val="24"/>
          <w:szCs w:val="24"/>
        </w:rPr>
      </w:pPr>
      <w:bookmarkStart w:id="11" w:name="sub_110102"/>
      <w:r w:rsidRPr="00416032">
        <w:rPr>
          <w:rFonts w:ascii="Arial" w:hAnsi="Arial" w:cs="Arial"/>
          <w:sz w:val="24"/>
          <w:szCs w:val="24"/>
        </w:rPr>
        <w:t>Затраты на содержание имущества</w:t>
      </w:r>
    </w:p>
    <w:p w:rsidR="00450246" w:rsidRPr="00416032" w:rsidRDefault="00450246" w:rsidP="003D7A1E">
      <w:pPr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sub_11010"/>
      <w:bookmarkEnd w:id="11"/>
      <w:r w:rsidRPr="00416032">
        <w:rPr>
          <w:rFonts w:ascii="Arial" w:hAnsi="Arial" w:cs="Arial"/>
          <w:sz w:val="24"/>
          <w:szCs w:val="24"/>
        </w:rPr>
        <w:t xml:space="preserve">10. При определении затрат на техническое обслуживание и регламентно-профилактический ремонт, указанный в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пунктах 11 – 16</w:t>
      </w:r>
      <w:r w:rsidRPr="00416032">
        <w:rPr>
          <w:rFonts w:ascii="Arial" w:hAnsi="Arial" w:cs="Arial"/>
          <w:sz w:val="24"/>
          <w:szCs w:val="24"/>
        </w:rPr>
        <w:t xml:space="preserve"> настоящей Методики,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450246" w:rsidRPr="00416032" w:rsidRDefault="00450246" w:rsidP="00B90F7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sub_11011"/>
      <w:bookmarkEnd w:id="12"/>
      <w:r w:rsidRPr="00416032">
        <w:rPr>
          <w:rFonts w:ascii="Arial" w:hAnsi="Arial" w:cs="Arial"/>
          <w:sz w:val="24"/>
          <w:szCs w:val="24"/>
        </w:rPr>
        <w:t>11. Затраты на техническое обслуживание и регламентно-профилактический ремонт вычислительной техники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83" o:spid="_x0000_i1083" type="#_x0000_t75" style="width:21.75pt;height:18pt;visibility:visible">
            <v:imagedata r:id="rId58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13"/>
    <w:p w:rsidR="00450246" w:rsidRPr="00416032" w:rsidRDefault="00450246" w:rsidP="00E0733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82" o:spid="_x0000_i1084" type="#_x0000_t75" style="width:114.75pt;height:45.75pt;visibility:visible">
            <v:imagedata r:id="rId59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E073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E073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81" o:spid="_x0000_i1085" type="#_x0000_t75" style="width:27.75pt;height:18pt;visibility:visible">
            <v:imagedata r:id="rId60" o:title=""/>
          </v:shape>
        </w:pict>
      </w:r>
      <w:r w:rsidRPr="00416032">
        <w:rPr>
          <w:rFonts w:ascii="Arial" w:hAnsi="Arial" w:cs="Arial"/>
          <w:sz w:val="24"/>
          <w:szCs w:val="24"/>
        </w:rPr>
        <w:t>– фактическое количество i-х рабочих станций, но не более предельного количества i-х рабочих станций;</w:t>
      </w:r>
    </w:p>
    <w:p w:rsidR="00450246" w:rsidRPr="00416032" w:rsidRDefault="00450246" w:rsidP="00E073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80" o:spid="_x0000_i1086" type="#_x0000_t75" style="width:27pt;height:18pt;visibility:visible">
            <v:imagedata r:id="rId61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в расчете на 1 i-ю рабочую станцию в год.</w:t>
      </w:r>
    </w:p>
    <w:p w:rsidR="00450246" w:rsidRPr="00416032" w:rsidRDefault="00450246" w:rsidP="00E07334">
      <w:pPr>
        <w:ind w:firstLine="709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Предельное количество i-х рабочих станций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79" o:spid="_x0000_i1087" type="#_x0000_t75" style="width:51pt;height:18pt;visibility:visible">
            <v:imagedata r:id="rId62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определяется с округлением до целого по формуле:</w:t>
      </w:r>
    </w:p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E0733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78" o:spid="_x0000_i1088" type="#_x0000_t75" style="width:102pt;height:18pt;visibility:visible">
            <v:imagedata r:id="rId63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E073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где 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77" o:spid="_x0000_i1089" type="#_x0000_t75" style="width:20.25pt;height:18pt;visibility:visible">
            <v:imagedata r:id="rId64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расчетная численность основных работников, определяемая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пунктами 17 – 22</w:t>
      </w:r>
      <w:r w:rsidRPr="00416032">
        <w:rPr>
          <w:rFonts w:ascii="Arial" w:hAnsi="Arial" w:cs="Arial"/>
          <w:sz w:val="24"/>
          <w:szCs w:val="24"/>
        </w:rPr>
        <w:t xml:space="preserve"> общих требований к определению нормативных затрат на обеспечение функций администрации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, утвержденных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постановлением</w:t>
      </w:r>
      <w:r w:rsidRPr="00416032">
        <w:rPr>
          <w:rFonts w:ascii="Arial" w:hAnsi="Arial" w:cs="Arial"/>
          <w:sz w:val="24"/>
          <w:szCs w:val="24"/>
        </w:rPr>
        <w:t xml:space="preserve"> Правительства Российской Федерации от 13.10.2014 № 1047 «Об 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органов» (далее – «общие требования к определению нормативных затрат»).</w:t>
      </w:r>
    </w:p>
    <w:p w:rsidR="00450246" w:rsidRPr="00416032" w:rsidRDefault="00450246" w:rsidP="00E0733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sub_11012"/>
      <w:r w:rsidRPr="00416032">
        <w:rPr>
          <w:rFonts w:ascii="Arial" w:hAnsi="Arial" w:cs="Arial"/>
          <w:sz w:val="24"/>
          <w:szCs w:val="24"/>
        </w:rPr>
        <w:t>12. Затраты на техническое обслуживание и регламентно-профилактический ремонт оборудования по обеспечению безопасности информации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76" o:spid="_x0000_i1090" type="#_x0000_t75" style="width:22.5pt;height:18pt;visibility:visible">
            <v:imagedata r:id="rId6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14"/>
    <w:p w:rsidR="00450246" w:rsidRPr="00416032" w:rsidRDefault="00450246" w:rsidP="00E0733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75" o:spid="_x0000_i1091" type="#_x0000_t75" style="width:111pt;height:45.75pt;visibility:visible">
            <v:imagedata r:id="rId6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E073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E073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74" o:spid="_x0000_i1092" type="#_x0000_t75" style="width:25.5pt;height:18pt;visibility:visible">
            <v:imagedata r:id="rId6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единиц i-го оборудования по обеспечению безопасности информации;</w:t>
      </w:r>
    </w:p>
    <w:p w:rsidR="00450246" w:rsidRPr="00416032" w:rsidRDefault="00450246" w:rsidP="00E073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73" o:spid="_x0000_i1093" type="#_x0000_t75" style="width:24.75pt;height:18pt;visibility:visible">
            <v:imagedata r:id="rId68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1 единицы i-го оборудования в год.</w:t>
      </w:r>
    </w:p>
    <w:p w:rsidR="00450246" w:rsidRPr="00416032" w:rsidRDefault="00450246" w:rsidP="00E0733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5" w:name="sub_11013"/>
      <w:r w:rsidRPr="00416032">
        <w:rPr>
          <w:rFonts w:ascii="Arial" w:hAnsi="Arial" w:cs="Arial"/>
          <w:sz w:val="24"/>
          <w:szCs w:val="24"/>
        </w:rPr>
        <w:t>13. Затраты на техническое обслуживание и регламентно-профилактический ремонт системы телефонной связи (автоматизированных телефонных станций)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72" o:spid="_x0000_i1094" type="#_x0000_t75" style="width:21pt;height:18pt;visibility:visible">
            <v:imagedata r:id="rId6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15"/>
    <w:p w:rsidR="00450246" w:rsidRPr="00416032" w:rsidRDefault="00450246" w:rsidP="00E0733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71" o:spid="_x0000_i1095" type="#_x0000_t75" style="width:112.5pt;height:45.75pt;visibility:visible">
            <v:imagedata r:id="rId7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70" o:spid="_x0000_i1096" type="#_x0000_t75" style="width:27pt;height:18pt;visibility:visible">
            <v:imagedata r:id="rId7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автоматизированных телефонных станций i-го вида;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69" o:spid="_x0000_i1097" type="#_x0000_t75" style="width:26.25pt;height:18pt;visibility:visible">
            <v:imagedata r:id="rId72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1 автоматизированной телефонной станции i-го вида в год.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sub_11014"/>
      <w:r w:rsidRPr="00416032">
        <w:rPr>
          <w:rFonts w:ascii="Arial" w:hAnsi="Arial" w:cs="Arial"/>
          <w:sz w:val="24"/>
          <w:szCs w:val="24"/>
        </w:rPr>
        <w:t>14. Затраты на техническое обслуживание и регламентно-профилактический ремонт локальных вычислительных сетей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68" o:spid="_x0000_i1098" type="#_x0000_t75" style="width:21pt;height:18pt;visibility:visible">
            <v:imagedata r:id="rId73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16"/>
    <w:p w:rsidR="00450246" w:rsidRPr="00416032" w:rsidRDefault="00450246" w:rsidP="008B3E9E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67" o:spid="_x0000_i1099" type="#_x0000_t75" style="width:106.5pt;height:45.75pt;visibility:visible">
            <v:imagedata r:id="rId74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66" o:spid="_x0000_i1100" type="#_x0000_t75" style="width:24pt;height:18pt;visibility:visible">
            <v:imagedata r:id="rId7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устройств локальных вычислительных сетей i-го вида;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65" o:spid="_x0000_i1101" type="#_x0000_t75" style="width:23.25pt;height:18pt;visibility:visible">
            <v:imagedata r:id="rId76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1 устройства локальных вычислительных сетей i-го вида в год.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7" w:name="sub_11015"/>
      <w:r w:rsidRPr="00416032">
        <w:rPr>
          <w:rFonts w:ascii="Arial" w:hAnsi="Arial" w:cs="Arial"/>
          <w:sz w:val="24"/>
          <w:szCs w:val="24"/>
        </w:rPr>
        <w:t>15. Затраты на техническое обслуживание и регламентно-профилактический ремонт систем бесперебойного питания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64" o:spid="_x0000_i1102" type="#_x0000_t75" style="width:22.5pt;height:18pt;visibility:visible">
            <v:imagedata r:id="rId7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17"/>
    <w:p w:rsidR="00450246" w:rsidRPr="00416032" w:rsidRDefault="00450246" w:rsidP="008B3E9E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63" o:spid="_x0000_i1103" type="#_x0000_t75" style="width:111pt;height:45.75pt;visibility:visible">
            <v:imagedata r:id="rId7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62" o:spid="_x0000_i1104" type="#_x0000_t75" style="width:25.5pt;height:18pt;visibility:visible">
            <v:imagedata r:id="rId7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модулей бесперебойного питания i-го вида;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61" o:spid="_x0000_i1105" type="#_x0000_t75" style="width:24.75pt;height:18pt;visibility:visible">
            <v:imagedata r:id="rId80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1 модуля бесперебойного питания i-го вида в год.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8" w:name="sub_11016"/>
      <w:r w:rsidRPr="00416032">
        <w:rPr>
          <w:rFonts w:ascii="Arial" w:hAnsi="Arial" w:cs="Arial"/>
          <w:sz w:val="24"/>
          <w:szCs w:val="24"/>
        </w:rPr>
        <w:t>16. 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60" o:spid="_x0000_i1106" type="#_x0000_t75" style="width:24pt;height:18pt;visibility:visible">
            <v:imagedata r:id="rId81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18"/>
    <w:p w:rsidR="00450246" w:rsidRPr="00416032" w:rsidRDefault="00450246" w:rsidP="008B3E9E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59" o:spid="_x0000_i1107" type="#_x0000_t75" style="width:117pt;height:45.75pt;visibility:visible">
            <v:imagedata r:id="rId82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pict>
          <v:shape id="Рисунок 558" o:spid="_x0000_i1108" type="#_x0000_t75" style="width:27.75pt;height:18pt;visibility:visible">
            <v:imagedata r:id="rId83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количество i-х принтеров, многофункциональных устройств и копировальных аппаратов (оргтехники)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8B3E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57" o:spid="_x0000_i1109" type="#_x0000_t75" style="width:27pt;height:18pt;visibility:visible">
            <v:imagedata r:id="rId84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 год.</w:t>
      </w:r>
    </w:p>
    <w:p w:rsidR="00450246" w:rsidRPr="00416032" w:rsidRDefault="00450246" w:rsidP="008B3E9E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19" w:name="sub_110103"/>
      <w:r w:rsidRPr="00416032">
        <w:rPr>
          <w:rFonts w:ascii="Arial" w:hAnsi="Arial" w:cs="Arial"/>
          <w:sz w:val="24"/>
          <w:szCs w:val="24"/>
        </w:rPr>
        <w:t xml:space="preserve">Затраты на приобретение прочих работ и услуг, </w:t>
      </w:r>
      <w:r w:rsidRPr="00416032">
        <w:rPr>
          <w:rFonts w:ascii="Arial" w:hAnsi="Arial" w:cs="Arial"/>
          <w:sz w:val="24"/>
          <w:szCs w:val="24"/>
        </w:rPr>
        <w:br/>
        <w:t xml:space="preserve">не относящиеся к затратам на услуги связи, аренду </w:t>
      </w:r>
      <w:r w:rsidRPr="00416032">
        <w:rPr>
          <w:rFonts w:ascii="Arial" w:hAnsi="Arial" w:cs="Arial"/>
          <w:sz w:val="24"/>
          <w:szCs w:val="24"/>
        </w:rPr>
        <w:br/>
        <w:t>и содержание имущества</w:t>
      </w:r>
    </w:p>
    <w:p w:rsidR="00450246" w:rsidRPr="00416032" w:rsidRDefault="00450246" w:rsidP="0011662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0" w:name="sub_11017"/>
      <w:bookmarkEnd w:id="19"/>
      <w:r w:rsidRPr="00416032">
        <w:rPr>
          <w:rFonts w:ascii="Arial" w:hAnsi="Arial" w:cs="Arial"/>
          <w:sz w:val="24"/>
          <w:szCs w:val="24"/>
        </w:rPr>
        <w:t>17. 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56" o:spid="_x0000_i1110" type="#_x0000_t75" style="width:22.5pt;height:18pt;visibility:visible">
            <v:imagedata r:id="rId8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20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11662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55" o:spid="_x0000_i1111" type="#_x0000_t75" style="width:82.5pt;height:18pt;visibility:visible">
            <v:imagedata r:id="rId8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11662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11662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54" o:spid="_x0000_i1112" type="#_x0000_t75" style="width:25.5pt;height:18pt;visibility:visible">
            <v:imagedata r:id="rId8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оплату услуг по сопровождению справочно-правовых систем;</w:t>
      </w:r>
    </w:p>
    <w:p w:rsidR="00450246" w:rsidRPr="00416032" w:rsidRDefault="00450246" w:rsidP="0011662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53" o:spid="_x0000_i1113" type="#_x0000_t75" style="width:22.5pt;height:18pt;visibility:visible">
            <v:imagedata r:id="rId8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оплату услуг по сопровождению и приобретению иного программного обеспечения.</w:t>
      </w:r>
    </w:p>
    <w:p w:rsidR="00450246" w:rsidRPr="00416032" w:rsidRDefault="00450246" w:rsidP="0011662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450246" w:rsidRPr="00416032" w:rsidRDefault="00450246" w:rsidP="0011662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1" w:name="sub_11018"/>
      <w:r w:rsidRPr="00416032">
        <w:rPr>
          <w:rFonts w:ascii="Arial" w:hAnsi="Arial" w:cs="Arial"/>
          <w:sz w:val="24"/>
          <w:szCs w:val="24"/>
        </w:rPr>
        <w:t>18. Затраты на оплату услуг по сопровождению справочно-правовых систем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52" o:spid="_x0000_i1114" type="#_x0000_t75" style="width:25.5pt;height:18pt;visibility:visible">
            <v:imagedata r:id="rId8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21"/>
    <w:p w:rsidR="00450246" w:rsidRPr="00416032" w:rsidRDefault="00450246" w:rsidP="0011662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51" o:spid="_x0000_i1115" type="#_x0000_t75" style="width:85.5pt;height:45.75pt;visibility:visible">
            <v:imagedata r:id="rId9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11662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11662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50" o:spid="_x0000_i1116" type="#_x0000_t75" style="width:27.75pt;height:18pt;visibility:visible">
            <v:imagedata r:id="rId91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450246" w:rsidRPr="00416032" w:rsidRDefault="00450246" w:rsidP="0011662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2" w:name="sub_11019"/>
      <w:r w:rsidRPr="00416032">
        <w:rPr>
          <w:rFonts w:ascii="Arial" w:hAnsi="Arial" w:cs="Arial"/>
          <w:sz w:val="24"/>
          <w:szCs w:val="24"/>
        </w:rPr>
        <w:t>19. Затраты на оплату услуг по сопровождению и приобретению иного программного обеспечения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49" o:spid="_x0000_i1117" type="#_x0000_t75" style="width:22.5pt;height:18pt;visibility:visible">
            <v:imagedata r:id="rId92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22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11662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48" o:spid="_x0000_i1118" type="#_x0000_t75" style="width:135pt;height:45.75pt;visibility:visible">
            <v:imagedata r:id="rId93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47" o:spid="_x0000_i1119" type="#_x0000_t75" style="width:27.75pt;height:18pt;visibility:visible">
            <v:imagedata r:id="rId94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46" o:spid="_x0000_i1120" type="#_x0000_t75" style="width:25.5pt;height:18pt;visibility:visible">
            <v:imagedata r:id="rId95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простых (неисключительных) лицензий на использование программного обеспечения на j-e программное обеспечение, за исключением справочно-правовых систем.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3" w:name="sub_11020"/>
      <w:r w:rsidRPr="00416032">
        <w:rPr>
          <w:rFonts w:ascii="Arial" w:hAnsi="Arial" w:cs="Arial"/>
          <w:sz w:val="24"/>
          <w:szCs w:val="24"/>
        </w:rPr>
        <w:t>20. Затраты на оплату услуг, связанных с обеспечением безопасности информации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45" o:spid="_x0000_i1121" type="#_x0000_t75" style="width:23.25pt;height:18pt;visibility:visible">
            <v:imagedata r:id="rId96" o:title=""/>
          </v:shape>
        </w:pict>
      </w:r>
      <w:r w:rsidRPr="00416032">
        <w:rPr>
          <w:rFonts w:ascii="Arial" w:hAnsi="Arial" w:cs="Arial"/>
          <w:sz w:val="24"/>
          <w:szCs w:val="24"/>
        </w:rPr>
        <w:t>), определяются по формуле:</w:t>
      </w:r>
    </w:p>
    <w:bookmarkEnd w:id="23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0F466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44" o:spid="_x0000_i1122" type="#_x0000_t75" style="width:71.25pt;height:18pt;visibility:visible">
            <v:imagedata r:id="rId97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43" o:spid="_x0000_i1123" type="#_x0000_t75" style="width:17.25pt;height:18pt;visibility:visible">
            <v:imagedata r:id="rId9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проведение аттестационных, проверочных и контрольных мероприятий;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42" o:spid="_x0000_i1124" type="#_x0000_t75" style="width:18.75pt;height:18pt;visibility:visible">
            <v:imagedata r:id="rId9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4" w:name="sub_11021"/>
      <w:r w:rsidRPr="00416032">
        <w:rPr>
          <w:rFonts w:ascii="Arial" w:hAnsi="Arial" w:cs="Arial"/>
          <w:sz w:val="24"/>
          <w:szCs w:val="24"/>
        </w:rPr>
        <w:t>21. Затраты на проведение аттестационных, проверочных и контрольных мероприятий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41" o:spid="_x0000_i1125" type="#_x0000_t75" style="width:17.25pt;height:18pt;visibility:visible">
            <v:imagedata r:id="rId100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24"/>
    <w:p w:rsidR="00450246" w:rsidRPr="00416032" w:rsidRDefault="00450246" w:rsidP="000F466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40" o:spid="_x0000_i1126" type="#_x0000_t75" style="width:172.5pt;height:45.75pt;visibility:visible">
            <v:imagedata r:id="rId101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39" o:spid="_x0000_i1127" type="#_x0000_t75" style="width:21.75pt;height:18pt;visibility:visible">
            <v:imagedata r:id="rId10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аттестуемых i-х объектов (помещений);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38" o:spid="_x0000_i1128" type="#_x0000_t75" style="width:21pt;height:18pt;visibility:visible">
            <v:imagedata r:id="rId103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проведения аттестации 1 i-го объекта (помещения);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37" o:spid="_x0000_i1129" type="#_x0000_t75" style="width:21.75pt;height:18pt;visibility:visible">
            <v:imagedata r:id="rId10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единиц j-го оборудования (устройств), требующих проверки;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36" o:spid="_x0000_i1130" type="#_x0000_t75" style="width:21pt;height:18pt;visibility:visible">
            <v:imagedata r:id="rId105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проведения проверки 1 единицы j-го оборудования (устройства).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5" w:name="sub_11022"/>
      <w:r w:rsidRPr="00416032">
        <w:rPr>
          <w:rFonts w:ascii="Arial" w:hAnsi="Arial" w:cs="Arial"/>
          <w:sz w:val="24"/>
          <w:szCs w:val="24"/>
        </w:rPr>
        <w:t>22. Затраты на приобретение простых (неисключительных) лицензий на использование программного обеспечения по защите информации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35" o:spid="_x0000_i1131" type="#_x0000_t75" style="width:18.75pt;height:18pt;visibility:visible">
            <v:imagedata r:id="rId106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25"/>
    <w:p w:rsidR="00450246" w:rsidRPr="00416032" w:rsidRDefault="00450246" w:rsidP="000F466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34" o:spid="_x0000_i1132" type="#_x0000_t75" style="width:98.25pt;height:45.75pt;visibility:visible">
            <v:imagedata r:id="rId107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33" o:spid="_x0000_i1133" type="#_x0000_t75" style="width:21pt;height:18pt;visibility:visible">
            <v:imagedata r:id="rId10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32" o:spid="_x0000_i1134" type="#_x0000_t75" style="width:20.25pt;height:18pt;visibility:visible">
            <v:imagedata r:id="rId109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единицы простой (неисключительной) лицензии на использование i-го программного обеспечения по защите информации.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6" w:name="sub_11023"/>
      <w:r w:rsidRPr="00416032">
        <w:rPr>
          <w:rFonts w:ascii="Arial" w:hAnsi="Arial" w:cs="Arial"/>
          <w:sz w:val="24"/>
          <w:szCs w:val="24"/>
        </w:rPr>
        <w:t>23. Затраты на оплату работ по монтажу (установке), дооборудованию и наладке оборудования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31" o:spid="_x0000_i1135" type="#_x0000_t75" style="width:15pt;height:18pt;visibility:visible">
            <v:imagedata r:id="rId110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26"/>
    <w:p w:rsidR="00450246" w:rsidRPr="00416032" w:rsidRDefault="00450246" w:rsidP="000F466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30" o:spid="_x0000_i1136" type="#_x0000_t75" style="width:90pt;height:45.75pt;visibility:visible">
            <v:imagedata r:id="rId111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29" o:spid="_x0000_i1137" type="#_x0000_t75" style="width:18.75pt;height:18pt;visibility:visible">
            <v:imagedata r:id="rId11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i-го оборудования, подлежащего монтажу (установке), дооборудованию и наладке;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28" o:spid="_x0000_i1138" type="#_x0000_t75" style="width:18pt;height:18pt;visibility:visible">
            <v:imagedata r:id="rId113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монтажа (установки), дооборудования и наладки 1 единицы i-го оборудования.</w:t>
      </w:r>
    </w:p>
    <w:p w:rsidR="00450246" w:rsidRPr="00416032" w:rsidRDefault="00450246" w:rsidP="000F4669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27" w:name="sub_110104"/>
      <w:r w:rsidRPr="00416032">
        <w:rPr>
          <w:rFonts w:ascii="Arial" w:hAnsi="Arial" w:cs="Arial"/>
          <w:sz w:val="24"/>
          <w:szCs w:val="24"/>
        </w:rPr>
        <w:t>Затраты на приобретение основных средств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8" w:name="sub_11024"/>
      <w:bookmarkEnd w:id="27"/>
      <w:r w:rsidRPr="00416032">
        <w:rPr>
          <w:rFonts w:ascii="Arial" w:hAnsi="Arial" w:cs="Arial"/>
          <w:sz w:val="24"/>
          <w:szCs w:val="24"/>
        </w:rPr>
        <w:t>24. Затраты на приобретение рабочих станций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27" o:spid="_x0000_i1139" type="#_x0000_t75" style="width:21.75pt;height:18pt;visibility:visible">
            <v:imagedata r:id="rId114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28"/>
    <w:p w:rsidR="00450246" w:rsidRPr="00416032" w:rsidRDefault="00450246" w:rsidP="000F466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26" o:spid="_x0000_i1140" type="#_x0000_t75" style="width:213pt;height:49.5pt;visibility:visible">
            <v:imagedata r:id="rId115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25" o:spid="_x0000_i1141" type="#_x0000_t75" style="width:51pt;height:18pt;visibility:visible">
            <v:imagedata r:id="rId116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предельное количество рабочих станций по i-й должности;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24" o:spid="_x0000_i1142" type="#_x0000_t75" style="width:43.5pt;height:18pt;visibility:visible">
            <v:imagedata r:id="rId117" o:title=""/>
          </v:shape>
        </w:pict>
      </w:r>
      <w:r w:rsidRPr="00416032">
        <w:rPr>
          <w:rFonts w:ascii="Arial" w:hAnsi="Arial" w:cs="Arial"/>
          <w:sz w:val="24"/>
          <w:szCs w:val="24"/>
        </w:rPr>
        <w:t>– фактическое количество рабочих станций по i-й должности;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23" o:spid="_x0000_i1143" type="#_x0000_t75" style="width:27pt;height:18pt;visibility:visible">
            <v:imagedata r:id="rId118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приобретения 1 рабочей станции по i-й должности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Правил.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Предельное количество рабочих станций по i-й должности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22" o:spid="_x0000_i1144" type="#_x0000_t75" style="width:51pt;height:18pt;visibility:visible">
            <v:imagedata r:id="rId11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определяется по формуле:</w:t>
      </w:r>
    </w:p>
    <w:p w:rsidR="00450246" w:rsidRPr="00416032" w:rsidRDefault="00450246" w:rsidP="003D7A1E">
      <w:pPr>
        <w:ind w:firstLine="698"/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21" o:spid="_x0000_i1145" type="#_x0000_t75" style="width:102pt;height:18pt;visibility:visible">
            <v:imagedata r:id="rId12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0F46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 xml:space="preserve">где 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20" o:spid="_x0000_i1146" type="#_x0000_t75" style="width:20.25pt;height:18pt;visibility:visible">
            <v:imagedata r:id="rId121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расчетная численность основных работников, определяемая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пунктами 17 – 22</w:t>
      </w:r>
      <w:r w:rsidRPr="00416032">
        <w:rPr>
          <w:rFonts w:ascii="Arial" w:hAnsi="Arial" w:cs="Arial"/>
          <w:sz w:val="24"/>
          <w:szCs w:val="24"/>
        </w:rPr>
        <w:t xml:space="preserve"> общих требований к определению нормативных затрат.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9" w:name="sub_11025"/>
      <w:r w:rsidRPr="00416032">
        <w:rPr>
          <w:rFonts w:ascii="Arial" w:hAnsi="Arial" w:cs="Arial"/>
          <w:sz w:val="24"/>
          <w:szCs w:val="24"/>
        </w:rPr>
        <w:t>25. Затраты на приобретение принтеров, многофункциональных устройств и копировальных аппаратов (оргтехники)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19" o:spid="_x0000_i1147" type="#_x0000_t75" style="width:19.5pt;height:18pt;visibility:visible">
            <v:imagedata r:id="rId122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29"/>
    <w:p w:rsidR="00450246" w:rsidRPr="00416032" w:rsidRDefault="00450246" w:rsidP="00E43E2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18" o:spid="_x0000_i1148" type="#_x0000_t75" style="width:199.5pt;height:49.5pt;visibility:visible">
            <v:imagedata r:id="rId123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17" o:spid="_x0000_i1149" type="#_x0000_t75" style="width:46.5pt;height:18pt;visibility:visible">
            <v:imagedata r:id="rId124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количество i-го типа принтера, многофункционального устройства и копировального аппарата (оргтехники) в соответствии с нормативами, определяемыми 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16" o:spid="_x0000_i1150" type="#_x0000_t75" style="width:41.25pt;height:18pt;visibility:visible">
            <v:imagedata r:id="rId125" o:title=""/>
          </v:shape>
        </w:pict>
      </w:r>
      <w:r w:rsidRPr="00416032">
        <w:rPr>
          <w:rFonts w:ascii="Arial" w:hAnsi="Arial" w:cs="Arial"/>
          <w:sz w:val="24"/>
          <w:szCs w:val="24"/>
        </w:rPr>
        <w:t>– фактическое количество i-го типа принтера, многофункционального устройства и копировального аппарата (оргтехники);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15" o:spid="_x0000_i1151" type="#_x0000_t75" style="width:22.5pt;height:18pt;visibility:visible">
            <v:imagedata r:id="rId126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1 i-го типа принтера, многофункционального устройства и копировального аппарата (оргтехники)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Правил.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0" w:name="sub_11026"/>
      <w:r w:rsidRPr="00416032">
        <w:rPr>
          <w:rFonts w:ascii="Arial" w:hAnsi="Arial" w:cs="Arial"/>
          <w:sz w:val="24"/>
          <w:szCs w:val="24"/>
        </w:rPr>
        <w:t>26. Затраты на приобретение средств подвижной связи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14" o:spid="_x0000_i1152" type="#_x0000_t75" style="width:30.75pt;height:18pt;visibility:visible">
            <v:imagedata r:id="rId12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30"/>
    <w:p w:rsidR="00450246" w:rsidRPr="00416032" w:rsidRDefault="00450246" w:rsidP="00E43E2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13" o:spid="_x0000_i1153" type="#_x0000_t75" style="width:141.75pt;height:45.75pt;visibility:visible">
            <v:imagedata r:id="rId12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12" o:spid="_x0000_i1154" type="#_x0000_t75" style="width:36.75pt;height:18pt;visibility:visible">
            <v:imagedata r:id="rId129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планируемое к приобретению количество средств подвижной связи по i-й должности в соответствии с нормативами, определяемыми в администрации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11" o:spid="_x0000_i1155" type="#_x0000_t75" style="width:36pt;height:18pt;visibility:visible">
            <v:imagedata r:id="rId130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стоимость 1 средства подвижной связи для i-й должности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Правил.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1" w:name="sub_11027"/>
      <w:r w:rsidRPr="00416032">
        <w:rPr>
          <w:rFonts w:ascii="Arial" w:hAnsi="Arial" w:cs="Arial"/>
          <w:sz w:val="24"/>
          <w:szCs w:val="24"/>
        </w:rPr>
        <w:t>27. Затраты на приобретение планшетных компьютеров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10" o:spid="_x0000_i1156" type="#_x0000_t75" style="width:27pt;height:18pt;visibility:visible">
            <v:imagedata r:id="rId131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  <w:bookmarkEnd w:id="31"/>
    </w:p>
    <w:p w:rsidR="00450246" w:rsidRPr="00416032" w:rsidRDefault="00450246" w:rsidP="00E43E2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09" o:spid="_x0000_i1157" type="#_x0000_t75" style="width:124.5pt;height:45.75pt;visibility:visible">
            <v:imagedata r:id="rId132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08" o:spid="_x0000_i1158" type="#_x0000_t75" style="width:30pt;height:18pt;visibility:visible">
            <v:imagedata r:id="rId133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планируемое к приобретению количество планшетных компьютеров по i-й должности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07" o:spid="_x0000_i1159" type="#_x0000_t75" style="width:29.25pt;height:18pt;visibility:visible">
            <v:imagedata r:id="rId134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1 планшетного компьютера по i-й должности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Правил.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2" w:name="sub_11028"/>
      <w:r w:rsidRPr="00416032">
        <w:rPr>
          <w:rFonts w:ascii="Arial" w:hAnsi="Arial" w:cs="Arial"/>
          <w:sz w:val="24"/>
          <w:szCs w:val="24"/>
        </w:rPr>
        <w:t>28. Затраты на приобретение оборудования по обеспечению безопасности информации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06" o:spid="_x0000_i1160" type="#_x0000_t75" style="width:27.75pt;height:18pt;visibility:visible">
            <v:imagedata r:id="rId13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32"/>
    <w:p w:rsidR="00450246" w:rsidRPr="00416032" w:rsidRDefault="00450246" w:rsidP="001411E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05" o:spid="_x0000_i1161" type="#_x0000_t75" style="width:125.25pt;height:45.75pt;visibility:visible">
            <v:imagedata r:id="rId13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E43E2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04" o:spid="_x0000_i1162" type="#_x0000_t75" style="width:30pt;height:18pt;visibility:visible">
            <v:imagedata r:id="rId13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 приобретению количество i-гo оборудования по обеспечению безопасности информации;</w:t>
      </w:r>
    </w:p>
    <w:p w:rsidR="00450246" w:rsidRPr="00416032" w:rsidRDefault="00450246" w:rsidP="0087353D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– цена приобретаемого i-гo оборудования по обеспечению безопасности информации.</w:t>
      </w:r>
    </w:p>
    <w:p w:rsidR="00450246" w:rsidRPr="00416032" w:rsidRDefault="00450246" w:rsidP="001411E4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33" w:name="sub_110105"/>
      <w:r w:rsidRPr="00416032">
        <w:rPr>
          <w:rFonts w:ascii="Arial" w:hAnsi="Arial" w:cs="Arial"/>
          <w:sz w:val="24"/>
          <w:szCs w:val="24"/>
        </w:rPr>
        <w:t>Затраты на приобретение материальных запасов</w:t>
      </w:r>
    </w:p>
    <w:p w:rsidR="00450246" w:rsidRPr="00416032" w:rsidRDefault="00450246" w:rsidP="001411E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4" w:name="sub_11029"/>
      <w:bookmarkEnd w:id="33"/>
      <w:r w:rsidRPr="00416032">
        <w:rPr>
          <w:rFonts w:ascii="Arial" w:hAnsi="Arial" w:cs="Arial"/>
          <w:sz w:val="24"/>
          <w:szCs w:val="24"/>
        </w:rPr>
        <w:t>29. Затраты на приобретение мониторов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502" o:spid="_x0000_i1164" type="#_x0000_t75" style="width:24pt;height:18pt;visibility:visible">
            <v:imagedata r:id="rId138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34"/>
    <w:p w:rsidR="00450246" w:rsidRPr="00416032" w:rsidRDefault="00450246" w:rsidP="000E18A8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01" o:spid="_x0000_i1165" type="#_x0000_t75" style="width:115.5pt;height:45.75pt;visibility:visible">
            <v:imagedata r:id="rId139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0E18A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0E18A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500" o:spid="_x0000_i1166" type="#_x0000_t75" style="width:27pt;height:18pt;visibility:visible">
            <v:imagedata r:id="rId140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 приобретению количество мониторов для i-й должности;</w:t>
      </w:r>
    </w:p>
    <w:p w:rsidR="00450246" w:rsidRPr="00416032" w:rsidRDefault="00450246" w:rsidP="000E18A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99" o:spid="_x0000_i1167" type="#_x0000_t75" style="width:26.25pt;height:18pt;visibility:visible">
            <v:imagedata r:id="rId141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одного монитора для i-й должности.</w:t>
      </w:r>
    </w:p>
    <w:p w:rsidR="00450246" w:rsidRPr="00416032" w:rsidRDefault="00450246" w:rsidP="000E18A8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5" w:name="sub_11030"/>
      <w:r w:rsidRPr="00416032">
        <w:rPr>
          <w:rFonts w:ascii="Arial" w:hAnsi="Arial" w:cs="Arial"/>
          <w:sz w:val="24"/>
          <w:szCs w:val="24"/>
        </w:rPr>
        <w:t>30. Затраты на приобретение системных блоков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98" o:spid="_x0000_i1168" type="#_x0000_t75" style="width:18pt;height:18pt;visibility:visible">
            <v:imagedata r:id="rId142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35"/>
    <w:p w:rsidR="00450246" w:rsidRPr="00416032" w:rsidRDefault="00450246" w:rsidP="000E18A8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97" o:spid="_x0000_i1169" type="#_x0000_t75" style="width:97.5pt;height:45.75pt;visibility:visible">
            <v:imagedata r:id="rId143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0E18A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0E18A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96" o:spid="_x0000_i1170" type="#_x0000_t75" style="width:21pt;height:18pt;visibility:visible">
            <v:imagedata r:id="rId14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 приобретению количество i-х системных блоков;</w:t>
      </w:r>
    </w:p>
    <w:p w:rsidR="00450246" w:rsidRPr="00416032" w:rsidRDefault="00450246" w:rsidP="000E18A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95" o:spid="_x0000_i1171" type="#_x0000_t75" style="width:20.25pt;height:18pt;visibility:visible">
            <v:imagedata r:id="rId145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одного i-го системного блока.</w:t>
      </w:r>
    </w:p>
    <w:p w:rsidR="00450246" w:rsidRPr="00416032" w:rsidRDefault="00450246" w:rsidP="000E18A8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6" w:name="sub_11031"/>
      <w:r w:rsidRPr="00416032">
        <w:rPr>
          <w:rFonts w:ascii="Arial" w:hAnsi="Arial" w:cs="Arial"/>
          <w:sz w:val="24"/>
          <w:szCs w:val="24"/>
        </w:rPr>
        <w:t>31. Затраты на приобретение других запасных частей для вычислительной техники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94" o:spid="_x0000_i1172" type="#_x0000_t75" style="width:21pt;height:18pt;visibility:visible">
            <v:imagedata r:id="rId146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36"/>
    <w:p w:rsidR="00450246" w:rsidRPr="00416032" w:rsidRDefault="00450246" w:rsidP="000E18A8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93" o:spid="_x0000_i1173" type="#_x0000_t75" style="width:114pt;height:45.75pt;visibility:visible">
            <v:imagedata r:id="rId147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92" o:spid="_x0000_i1174" type="#_x0000_t75" style="width:27.75pt;height:18pt;visibility:visible">
            <v:imagedata r:id="rId14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 приобретению количество i-х запасных частей для вычислительной техники, которое определяется по средним фактическим данным за 3 предыдущих финансовых года;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91" o:spid="_x0000_i1175" type="#_x0000_t75" style="width:27pt;height:18pt;visibility:visible">
            <v:imagedata r:id="rId149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 единицы i-й запасной части для вычислительной техники.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7" w:name="sub_11032"/>
      <w:r w:rsidRPr="00416032">
        <w:rPr>
          <w:rFonts w:ascii="Arial" w:hAnsi="Arial" w:cs="Arial"/>
          <w:sz w:val="24"/>
          <w:szCs w:val="24"/>
        </w:rPr>
        <w:t>32. Затраты на приобретение магнитных и оптических носителей информации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90" o:spid="_x0000_i1176" type="#_x0000_t75" style="width:19.5pt;height:18pt;visibility:visible">
            <v:imagedata r:id="rId150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37"/>
    <w:p w:rsidR="00450246" w:rsidRPr="00416032" w:rsidRDefault="00450246" w:rsidP="00DD5DB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89" o:spid="_x0000_i1177" type="#_x0000_t75" style="width:102pt;height:45.75pt;visibility:visible">
            <v:imagedata r:id="rId151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88" o:spid="_x0000_i1178" type="#_x0000_t75" style="width:22.5pt;height:18pt;visibility:visible">
            <v:imagedata r:id="rId152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планируемое к приобретению количество i-гo носителя информации в соответствии с нормативами, определяемыми 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87" o:spid="_x0000_i1179" type="#_x0000_t75" style="width:21.75pt;height:18pt;visibility:visible">
            <v:imagedata r:id="rId153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1 единицы i-гo носителя информации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Правил.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8" w:name="sub_11033"/>
      <w:r w:rsidRPr="00416032">
        <w:rPr>
          <w:rFonts w:ascii="Arial" w:hAnsi="Arial" w:cs="Arial"/>
          <w:sz w:val="24"/>
          <w:szCs w:val="24"/>
        </w:rPr>
        <w:t xml:space="preserve">33. Затраты на приобретение деталей для содержания принтеров, многофункциональных устройств и копировальных аппаратов (оргтехники) </w:t>
      </w:r>
      <w:r w:rsidRPr="00416032">
        <w:rPr>
          <w:rFonts w:ascii="Arial" w:hAnsi="Arial" w:cs="Arial"/>
          <w:sz w:val="24"/>
          <w:szCs w:val="24"/>
        </w:rPr>
        <w:br/>
        <w:t>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86" o:spid="_x0000_i1180" type="#_x0000_t75" style="width:21.75pt;height:18pt;visibility:visible">
            <v:imagedata r:id="rId154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38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DD5DB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85" o:spid="_x0000_i1181" type="#_x0000_t75" style="width:70.5pt;height:18pt;visibility:visible">
            <v:imagedata r:id="rId155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84" o:spid="_x0000_i1182" type="#_x0000_t75" style="width:19.5pt;height:18pt;visibility:visible">
            <v:imagedata r:id="rId156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83" o:spid="_x0000_i1183" type="#_x0000_t75" style="width:17.25pt;height:18pt;visibility:visible">
            <v:imagedata r:id="rId15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запасных частей для принтеров, многофункциональных устройств и копировальных аппаратов (оргтехники).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9" w:name="sub_11034"/>
      <w:r w:rsidRPr="00416032">
        <w:rPr>
          <w:rFonts w:ascii="Arial" w:hAnsi="Arial" w:cs="Arial"/>
          <w:sz w:val="24"/>
          <w:szCs w:val="24"/>
        </w:rPr>
        <w:t xml:space="preserve">34. Затраты на приобретение расходных материалов для принтеров, многофункциональных устройств и копировальных аппаратов (оргтехники) </w:t>
      </w:r>
      <w:r w:rsidRPr="00416032">
        <w:rPr>
          <w:rFonts w:ascii="Arial" w:hAnsi="Arial" w:cs="Arial"/>
          <w:sz w:val="24"/>
          <w:szCs w:val="24"/>
        </w:rPr>
        <w:br/>
        <w:t>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82" o:spid="_x0000_i1184" type="#_x0000_t75" style="width:19.5pt;height:18pt;visibility:visible">
            <v:imagedata r:id="rId158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39"/>
    <w:p w:rsidR="00450246" w:rsidRPr="00416032" w:rsidRDefault="00450246" w:rsidP="00DD5DB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81" o:spid="_x0000_i1185" type="#_x0000_t75" style="width:134.25pt;height:45.75pt;visibility:visible">
            <v:imagedata r:id="rId159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80" o:spid="_x0000_i1186" type="#_x0000_t75" style="width:23.25pt;height:18pt;visibility:visible">
            <v:imagedata r:id="rId160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фактическое количество принтеров, многофункциональных устройств и копировальных аппаратов (оргтехники) i-гo типа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79" o:spid="_x0000_i1187" type="#_x0000_t75" style="width:24.75pt;height:18pt;visibility:visible">
            <v:imagedata r:id="rId161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норматив потребления расходных материалов i-м типом принтеров, многофункциональных устройств и копировальных аппаратов (оргтехники) в соответствии с нормативами, определяемыми 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78" o:spid="_x0000_i1188" type="#_x0000_t75" style="width:22.5pt;height:18pt;visibility:visible">
            <v:imagedata r:id="rId162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расходного материала по i-му типу принтеров, многофункциональных устройств и копировальных аппаратов (оргтехники)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Правил.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40" w:name="sub_11035"/>
      <w:r w:rsidRPr="00416032">
        <w:rPr>
          <w:rFonts w:ascii="Arial" w:hAnsi="Arial" w:cs="Arial"/>
          <w:sz w:val="24"/>
          <w:szCs w:val="24"/>
        </w:rPr>
        <w:t xml:space="preserve">35. Затраты на приобретение запасных частей для принтеров, многофункциональных устройств и копировальных аппаратов (оргтехники) </w:t>
      </w:r>
      <w:r w:rsidRPr="00416032">
        <w:rPr>
          <w:rFonts w:ascii="Arial" w:hAnsi="Arial" w:cs="Arial"/>
          <w:sz w:val="24"/>
          <w:szCs w:val="24"/>
        </w:rPr>
        <w:br/>
        <w:t>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77" o:spid="_x0000_i1189" type="#_x0000_t75" style="width:17.25pt;height:18pt;visibility:visible">
            <v:imagedata r:id="rId163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40"/>
    <w:p w:rsidR="00450246" w:rsidRPr="00416032" w:rsidRDefault="00450246" w:rsidP="00DD5DB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76" o:spid="_x0000_i1190" type="#_x0000_t75" style="width:96.75pt;height:45.75pt;visibility:visible">
            <v:imagedata r:id="rId164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75" o:spid="_x0000_i1191" type="#_x0000_t75" style="width:21pt;height:18pt;visibility:visible">
            <v:imagedata r:id="rId16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 приобретению количество i-х запасных частей для принтеров, многофункциональных устройств и копировальных аппаратов (оргтехники);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74" o:spid="_x0000_i1192" type="#_x0000_t75" style="width:20.25pt;height:18pt;visibility:visible">
            <v:imagedata r:id="rId166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 единицы i-й запасной части.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41" w:name="sub_11036"/>
      <w:r w:rsidRPr="00416032">
        <w:rPr>
          <w:rFonts w:ascii="Arial" w:hAnsi="Arial" w:cs="Arial"/>
          <w:sz w:val="24"/>
          <w:szCs w:val="24"/>
        </w:rPr>
        <w:t>36. Затраты на приобретение материальных запасов по обеспечению безопасности информации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73" o:spid="_x0000_i1193" type="#_x0000_t75" style="width:24pt;height:18pt;visibility:visible">
            <v:imagedata r:id="rId16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41"/>
    <w:p w:rsidR="00450246" w:rsidRPr="00416032" w:rsidRDefault="00450246" w:rsidP="00DD5DB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72" o:spid="_x0000_i1194" type="#_x0000_t75" style="width:117pt;height:45.75pt;visibility:visible">
            <v:imagedata r:id="rId16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71" o:spid="_x0000_i1195" type="#_x0000_t75" style="width:27.75pt;height:18pt;visibility:visible">
            <v:imagedata r:id="rId16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 приобретению количество i-гo материального запаса;</w:t>
      </w:r>
    </w:p>
    <w:p w:rsidR="00450246" w:rsidRPr="00416032" w:rsidRDefault="00450246" w:rsidP="00DD5DB9">
      <w:pPr>
        <w:spacing w:after="120"/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70" o:spid="_x0000_i1196" type="#_x0000_t75" style="width:27pt;height:18pt;visibility:visible">
            <v:imagedata r:id="rId170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 единицы i-гo материального запаса.</w:t>
      </w:r>
    </w:p>
    <w:p w:rsidR="00450246" w:rsidRPr="00416032" w:rsidRDefault="00450246" w:rsidP="00DD5DB9">
      <w:pPr>
        <w:spacing w:before="120"/>
        <w:jc w:val="center"/>
        <w:rPr>
          <w:rFonts w:ascii="Arial" w:hAnsi="Arial" w:cs="Arial"/>
          <w:sz w:val="24"/>
          <w:szCs w:val="24"/>
        </w:rPr>
      </w:pPr>
      <w:bookmarkStart w:id="42" w:name="sub_110200"/>
      <w:r w:rsidRPr="00416032">
        <w:rPr>
          <w:rFonts w:ascii="Arial" w:hAnsi="Arial" w:cs="Arial"/>
          <w:sz w:val="24"/>
          <w:szCs w:val="24"/>
        </w:rPr>
        <w:t>II. Прочие затраты</w:t>
      </w:r>
    </w:p>
    <w:p w:rsidR="00450246" w:rsidRPr="00416032" w:rsidRDefault="00450246" w:rsidP="00DD5DB9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43" w:name="sub_110201"/>
      <w:bookmarkEnd w:id="42"/>
      <w:r w:rsidRPr="00416032">
        <w:rPr>
          <w:rFonts w:ascii="Arial" w:hAnsi="Arial" w:cs="Arial"/>
          <w:sz w:val="24"/>
          <w:szCs w:val="24"/>
        </w:rPr>
        <w:t xml:space="preserve">Затраты на услуги связи, </w:t>
      </w:r>
      <w:r w:rsidRPr="00416032">
        <w:rPr>
          <w:rFonts w:ascii="Arial" w:hAnsi="Arial" w:cs="Arial"/>
          <w:sz w:val="24"/>
          <w:szCs w:val="24"/>
        </w:rPr>
        <w:br/>
        <w:t xml:space="preserve">не отнесенные к затратам на услуги связи в рамках затрат </w:t>
      </w:r>
      <w:r w:rsidRPr="00416032">
        <w:rPr>
          <w:rFonts w:ascii="Arial" w:hAnsi="Arial" w:cs="Arial"/>
          <w:sz w:val="24"/>
          <w:szCs w:val="24"/>
        </w:rPr>
        <w:br/>
        <w:t>на информационно-коммуникационные технологии</w:t>
      </w:r>
    </w:p>
    <w:p w:rsidR="00450246" w:rsidRPr="00416032" w:rsidRDefault="00450246" w:rsidP="00DD5DB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44" w:name="sub_11037"/>
      <w:bookmarkEnd w:id="43"/>
      <w:r w:rsidRPr="00416032">
        <w:rPr>
          <w:rFonts w:ascii="Arial" w:hAnsi="Arial" w:cs="Arial"/>
          <w:sz w:val="24"/>
          <w:szCs w:val="24"/>
        </w:rPr>
        <w:t>37. Затраты на услуги связи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69" o:spid="_x0000_i1197" type="#_x0000_t75" style="width:21.75pt;height:21.75pt;visibility:visible">
            <v:imagedata r:id="rId171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44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DD5DB9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68" o:spid="_x0000_i1198" type="#_x0000_t75" style="width:65.25pt;height:21.75pt;visibility:visible">
            <v:imagedata r:id="rId172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67" o:spid="_x0000_i1199" type="#_x0000_t75" style="width:14.25pt;height:18pt;visibility:visible">
            <v:imagedata r:id="rId17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оплату услуг почтовой связи;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66" o:spid="_x0000_i1200" type="#_x0000_t75" style="width:17.25pt;height:18pt;visibility:visible">
            <v:imagedata r:id="rId17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оплату услуг специальной связи.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45" w:name="sub_11038"/>
      <w:r w:rsidRPr="00416032">
        <w:rPr>
          <w:rFonts w:ascii="Arial" w:hAnsi="Arial" w:cs="Arial"/>
          <w:sz w:val="24"/>
          <w:szCs w:val="24"/>
        </w:rPr>
        <w:t>38. Затраты на оплату услуг почтовой связи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65" o:spid="_x0000_i1201" type="#_x0000_t75" style="width:14.25pt;height:18pt;visibility:visible">
            <v:imagedata r:id="rId17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45"/>
    <w:p w:rsidR="00450246" w:rsidRPr="00416032" w:rsidRDefault="00450246" w:rsidP="00D61445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64" o:spid="_x0000_i1202" type="#_x0000_t75" style="width:86.25pt;height:45.75pt;visibility:visible">
            <v:imagedata r:id="rId17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61445">
      <w:pPr>
        <w:ind w:firstLine="709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61445">
      <w:pPr>
        <w:ind w:firstLine="709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63" o:spid="_x0000_i1203" type="#_x0000_t75" style="width:17.25pt;height:18pt;visibility:visible">
            <v:imagedata r:id="rId17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i-х почтовых отправлений в год;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62" o:spid="_x0000_i1204" type="#_x0000_t75" style="width:16.5pt;height:18pt;visibility:visible">
            <v:imagedata r:id="rId178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 i-го почтового отправления.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46" w:name="sub_11039"/>
      <w:r w:rsidRPr="00416032">
        <w:rPr>
          <w:rFonts w:ascii="Arial" w:hAnsi="Arial" w:cs="Arial"/>
          <w:sz w:val="24"/>
          <w:szCs w:val="24"/>
        </w:rPr>
        <w:t>39. Затраты на оплату услуг специальной связи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61" o:spid="_x0000_i1205" type="#_x0000_t75" style="width:17.25pt;height:18pt;visibility:visible">
            <v:imagedata r:id="rId17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46"/>
    <w:p w:rsidR="00450246" w:rsidRPr="00416032" w:rsidRDefault="00450246" w:rsidP="00D61445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60" o:spid="_x0000_i1206" type="#_x0000_t75" style="width:64.5pt;height:18pt;visibility:visible">
            <v:imagedata r:id="rId18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59" o:spid="_x0000_i1207" type="#_x0000_t75" style="width:18pt;height:18pt;visibility:visible">
            <v:imagedata r:id="rId18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листов (пакетов) исходящей информации в год;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58" o:spid="_x0000_i1208" type="#_x0000_t75" style="width:17.25pt;height:18pt;visibility:visible">
            <v:imagedata r:id="rId182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 листа (пакета) исходящей информации, отправляемой по каналам специальной связи.</w:t>
      </w:r>
    </w:p>
    <w:p w:rsidR="00450246" w:rsidRPr="00416032" w:rsidRDefault="00450246" w:rsidP="00D61445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47" w:name="sub_110202"/>
      <w:r w:rsidRPr="00416032">
        <w:rPr>
          <w:rFonts w:ascii="Arial" w:hAnsi="Arial" w:cs="Arial"/>
          <w:sz w:val="24"/>
          <w:szCs w:val="24"/>
        </w:rPr>
        <w:t>Затраты на транспортные услуги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48" w:name="sub_11040"/>
      <w:bookmarkEnd w:id="47"/>
      <w:r w:rsidRPr="00416032">
        <w:rPr>
          <w:rFonts w:ascii="Arial" w:hAnsi="Arial" w:cs="Arial"/>
          <w:sz w:val="24"/>
          <w:szCs w:val="24"/>
        </w:rPr>
        <w:t>40. Затраты по договору об оказании услуг перевозки (транспортировки) грузов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57" o:spid="_x0000_i1209" type="#_x0000_t75" style="width:17.25pt;height:18pt;visibility:visible">
            <v:imagedata r:id="rId183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48"/>
    <w:p w:rsidR="00450246" w:rsidRPr="00416032" w:rsidRDefault="00450246" w:rsidP="00D61445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56" o:spid="_x0000_i1210" type="#_x0000_t75" style="width:96.75pt;height:45.75pt;visibility:visible">
            <v:imagedata r:id="rId184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55" o:spid="_x0000_i1211" type="#_x0000_t75" style="width:21pt;height:18pt;visibility:visible">
            <v:imagedata r:id="rId18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 приобретению количество i-х услуг перевозки (транспортировки) грузов;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54" o:spid="_x0000_i1212" type="#_x0000_t75" style="width:20.25pt;height:18pt;visibility:visible">
            <v:imagedata r:id="rId186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 i-й услуги перевозки (транспортировки) груза.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49" w:name="sub_11041"/>
      <w:r w:rsidRPr="00416032">
        <w:rPr>
          <w:rFonts w:ascii="Arial" w:hAnsi="Arial" w:cs="Arial"/>
          <w:sz w:val="24"/>
          <w:szCs w:val="24"/>
        </w:rPr>
        <w:t>41. Затраты на оплату услуг аренды транспортных средств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53" o:spid="_x0000_i1213" type="#_x0000_t75" style="width:21.75pt;height:18pt;visibility:visible">
            <v:imagedata r:id="rId18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49"/>
    <w:p w:rsidR="00450246" w:rsidRPr="00416032" w:rsidRDefault="00450246" w:rsidP="00D61445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52" o:spid="_x0000_i1214" type="#_x0000_t75" style="width:150pt;height:45.75pt;visibility:visible">
            <v:imagedata r:id="rId18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51" o:spid="_x0000_i1215" type="#_x0000_t75" style="width:27.75pt;height:18pt;visibility:visible">
            <v:imagedata r:id="rId189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планируемое к аренде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50" o:spid="_x0000_i1216" type="#_x0000_t75" style="width:27pt;height:18pt;visibility:visible">
            <v:imagedata r:id="rId190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аренды i-гo транспортного средства в месяц;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49" o:spid="_x0000_i1217" type="#_x0000_t75" style="width:29.25pt;height:18pt;visibility:visible">
            <v:imagedata r:id="rId19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месяцев аренды i-го транспортного средства.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50" w:name="sub_11042"/>
      <w:r w:rsidRPr="00416032">
        <w:rPr>
          <w:rFonts w:ascii="Arial" w:hAnsi="Arial" w:cs="Arial"/>
          <w:sz w:val="24"/>
          <w:szCs w:val="24"/>
        </w:rPr>
        <w:t>42. Затраты на оплату разовых услуг пассажирских перевозок при проведении совещания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48" o:spid="_x0000_i1218" type="#_x0000_t75" style="width:18.75pt;height:18pt;visibility:visible">
            <v:imagedata r:id="rId192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50"/>
    <w:p w:rsidR="00450246" w:rsidRPr="00416032" w:rsidRDefault="00450246" w:rsidP="00D61445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47" o:spid="_x0000_i1219" type="#_x0000_t75" style="width:111.75pt;height:45.75pt;visibility:visible">
            <v:imagedata r:id="rId193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46" o:spid="_x0000_i1220" type="#_x0000_t75" style="width:16.5pt;height:18pt;visibility:visible">
            <v:imagedata r:id="rId19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к приобретению i-х разовых услуг пассажирских перевозок;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45" o:spid="_x0000_i1221" type="#_x0000_t75" style="width:16.5pt;height:18pt;visibility:visible">
            <v:imagedata r:id="rId195" o:title=""/>
          </v:shape>
        </w:pict>
      </w:r>
      <w:r w:rsidRPr="00416032">
        <w:rPr>
          <w:rFonts w:ascii="Arial" w:hAnsi="Arial" w:cs="Arial"/>
          <w:sz w:val="24"/>
          <w:szCs w:val="24"/>
        </w:rPr>
        <w:t>– среднее количество часов аренды транспортного средства по i-й разовой услуге;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44" o:spid="_x0000_i1222" type="#_x0000_t75" style="width:15.75pt;height:18pt;visibility:visible">
            <v:imagedata r:id="rId196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 часа аренды транспортного средства по i-й разовой услуге.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51" w:name="sub_11043"/>
      <w:r w:rsidRPr="00416032">
        <w:rPr>
          <w:rFonts w:ascii="Arial" w:hAnsi="Arial" w:cs="Arial"/>
          <w:sz w:val="24"/>
          <w:szCs w:val="24"/>
        </w:rPr>
        <w:t>43. Затраты на оплату проезда работника к месту нахождения учебного заведения и обратно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43" o:spid="_x0000_i1223" type="#_x0000_t75" style="width:22.5pt;height:18pt;visibility:visible">
            <v:imagedata r:id="rId19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51"/>
    <w:p w:rsidR="00450246" w:rsidRPr="00416032" w:rsidRDefault="00450246" w:rsidP="00D61445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42" o:spid="_x0000_i1224" type="#_x0000_t75" style="width:131.25pt;height:45.75pt;visibility:visible">
            <v:imagedata r:id="rId19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41" o:spid="_x0000_i1225" type="#_x0000_t75" style="width:27.75pt;height:18pt;visibility:visible">
            <v:imagedata r:id="rId19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работников, имеющих право на компенсацию расходов, по i-му направлению;</w:t>
      </w:r>
    </w:p>
    <w:p w:rsidR="00450246" w:rsidRPr="00416032" w:rsidRDefault="00450246" w:rsidP="00D614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40" o:spid="_x0000_i1226" type="#_x0000_t75" style="width:27pt;height:18pt;visibility:visible">
            <v:imagedata r:id="rId200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проезда к месту нахождения учебного заведения по i-му направлению.</w:t>
      </w:r>
    </w:p>
    <w:p w:rsidR="00450246" w:rsidRPr="00416032" w:rsidRDefault="00450246" w:rsidP="00964F93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52" w:name="sub_110203"/>
      <w:r w:rsidRPr="00416032">
        <w:rPr>
          <w:rFonts w:ascii="Arial" w:hAnsi="Arial" w:cs="Arial"/>
          <w:sz w:val="24"/>
          <w:szCs w:val="24"/>
        </w:rPr>
        <w:t xml:space="preserve">Затраты на оплату расходов по договорам </w:t>
      </w:r>
      <w:r w:rsidRPr="00416032">
        <w:rPr>
          <w:rFonts w:ascii="Arial" w:hAnsi="Arial" w:cs="Arial"/>
          <w:sz w:val="24"/>
          <w:szCs w:val="24"/>
        </w:rPr>
        <w:br/>
        <w:t xml:space="preserve">об оказании услуг, связанных с проездом и наймом жилого </w:t>
      </w:r>
      <w:r w:rsidRPr="00416032">
        <w:rPr>
          <w:rFonts w:ascii="Arial" w:hAnsi="Arial" w:cs="Arial"/>
          <w:sz w:val="24"/>
          <w:szCs w:val="24"/>
        </w:rPr>
        <w:br/>
        <w:t xml:space="preserve">помещения в связи с командированием работников, </w:t>
      </w:r>
      <w:r w:rsidRPr="00416032">
        <w:rPr>
          <w:rFonts w:ascii="Arial" w:hAnsi="Arial" w:cs="Arial"/>
          <w:sz w:val="24"/>
          <w:szCs w:val="24"/>
        </w:rPr>
        <w:br/>
        <w:t>заключаемым со сторонними организациями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53" w:name="sub_11044"/>
      <w:bookmarkEnd w:id="52"/>
      <w:r w:rsidRPr="00416032">
        <w:rPr>
          <w:rFonts w:ascii="Arial" w:hAnsi="Arial" w:cs="Arial"/>
          <w:sz w:val="24"/>
          <w:szCs w:val="24"/>
        </w:rPr>
        <w:t xml:space="preserve">44. 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</w:t>
      </w:r>
      <w:r w:rsidRPr="00416032">
        <w:rPr>
          <w:rFonts w:ascii="Arial" w:hAnsi="Arial" w:cs="Arial"/>
          <w:sz w:val="24"/>
          <w:szCs w:val="24"/>
        </w:rPr>
        <w:br/>
        <w:t>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39" o:spid="_x0000_i1227" type="#_x0000_t75" style="width:18pt;height:18pt;visibility:visible">
            <v:imagedata r:id="rId201" o:title=""/>
          </v:shape>
        </w:pict>
      </w:r>
      <w:r w:rsidRPr="00416032">
        <w:rPr>
          <w:rFonts w:ascii="Arial" w:hAnsi="Arial" w:cs="Arial"/>
          <w:sz w:val="24"/>
          <w:szCs w:val="24"/>
        </w:rPr>
        <w:t>), определяются по формуле:</w:t>
      </w:r>
    </w:p>
    <w:bookmarkEnd w:id="53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964F9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38" o:spid="_x0000_i1228" type="#_x0000_t75" style="width:91.5pt;height:18pt;visibility:visible">
            <v:imagedata r:id="rId202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37" o:spid="_x0000_i1229" type="#_x0000_t75" style="width:33.75pt;height:18pt;visibility:visible">
            <v:imagedata r:id="rId20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по договору на проезд к месту командирования и обратно;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36" o:spid="_x0000_i1230" type="#_x0000_t75" style="width:27.75pt;height:18pt;visibility:visible">
            <v:imagedata r:id="rId20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по договору на найм жилого помещения на период командирования.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54" w:name="sub_11045"/>
      <w:r w:rsidRPr="00416032">
        <w:rPr>
          <w:rFonts w:ascii="Arial" w:hAnsi="Arial" w:cs="Arial"/>
          <w:sz w:val="24"/>
          <w:szCs w:val="24"/>
        </w:rPr>
        <w:t xml:space="preserve">45. Затраты по договору на проезд к месту командирования и обратно </w:t>
      </w:r>
      <w:r w:rsidRPr="00416032">
        <w:rPr>
          <w:rFonts w:ascii="Arial" w:hAnsi="Arial" w:cs="Arial"/>
          <w:sz w:val="24"/>
          <w:szCs w:val="24"/>
        </w:rPr>
        <w:br/>
        <w:t>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35" o:spid="_x0000_i1231" type="#_x0000_t75" style="width:33.75pt;height:18pt;visibility:visible">
            <v:imagedata r:id="rId20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54"/>
    <w:p w:rsidR="00450246" w:rsidRPr="00416032" w:rsidRDefault="00450246" w:rsidP="00964F9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34" o:spid="_x0000_i1232" type="#_x0000_t75" style="width:163.5pt;height:45.75pt;visibility:visible">
            <v:imagedata r:id="rId20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33" o:spid="_x0000_i1233" type="#_x0000_t75" style="width:38.25pt;height:18pt;visibility:visible">
            <v:imagedata r:id="rId20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32" o:spid="_x0000_i1234" type="#_x0000_t75" style="width:37.5pt;height:18pt;visibility:visible">
            <v:imagedata r:id="rId208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проезда по i-му направлению командирования.</w:t>
      </w:r>
      <w:r w:rsidRPr="00416032">
        <w:rPr>
          <w:rFonts w:ascii="Arial" w:hAnsi="Arial" w:cs="Arial"/>
          <w:color w:val="FF0000"/>
          <w:sz w:val="24"/>
          <w:szCs w:val="24"/>
        </w:rPr>
        <w:t xml:space="preserve"> </w:t>
      </w:r>
      <w:bookmarkStart w:id="55" w:name="sub_11046"/>
      <w:r w:rsidRPr="00416032">
        <w:rPr>
          <w:rFonts w:ascii="Arial" w:hAnsi="Arial" w:cs="Arial"/>
          <w:sz w:val="24"/>
          <w:szCs w:val="24"/>
        </w:rPr>
        <w:t>46. Затраты по договору на найм жилого помещения на период командирования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31" o:spid="_x0000_i1235" type="#_x0000_t75" style="width:27.75pt;height:18pt;visibility:visible">
            <v:imagedata r:id="rId20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55"/>
    <w:p w:rsidR="00450246" w:rsidRPr="00416032" w:rsidRDefault="00450246" w:rsidP="00964F9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30" o:spid="_x0000_i1236" type="#_x0000_t75" style="width:167.25pt;height:45.75pt;visibility:visible">
            <v:imagedata r:id="rId21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29" o:spid="_x0000_i1237" type="#_x0000_t75" style="width:31.5pt;height:18pt;visibility:visible">
            <v:imagedata r:id="rId21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28" o:spid="_x0000_i1238" type="#_x0000_t75" style="width:30.75pt;height:18pt;visibility:visible" o:bullet="t">
            <v:imagedata r:id="rId212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найма жилого помещения в сутки по i-му направлению командирования; 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27" o:spid="_x0000_i1239" type="#_x0000_t75" style="width:33pt;height:18pt;visibility:visible">
            <v:imagedata r:id="rId21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суток нахождения в командировке по i-му направлению командирования.</w:t>
      </w:r>
    </w:p>
    <w:p w:rsidR="00450246" w:rsidRPr="00416032" w:rsidRDefault="00450246" w:rsidP="00964F93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56" w:name="sub_110204"/>
    </w:p>
    <w:p w:rsidR="00450246" w:rsidRPr="00416032" w:rsidRDefault="00450246" w:rsidP="00964F93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Затраты на коммунальные услуги</w:t>
      </w:r>
    </w:p>
    <w:p w:rsidR="00450246" w:rsidRPr="00416032" w:rsidRDefault="00450246" w:rsidP="00964F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57" w:name="sub_11047"/>
      <w:bookmarkEnd w:id="56"/>
      <w:r w:rsidRPr="00416032">
        <w:rPr>
          <w:rFonts w:ascii="Arial" w:hAnsi="Arial" w:cs="Arial"/>
          <w:sz w:val="24"/>
          <w:szCs w:val="24"/>
        </w:rPr>
        <w:t>47. Затраты на коммунальные услуги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26" o:spid="_x0000_i1240" type="#_x0000_t75" style="width:23.25pt;height:18pt;visibility:visible">
            <v:imagedata r:id="rId214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57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8C2B37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25" o:spid="_x0000_i1241" type="#_x0000_t75" style="width:171.75pt;height:18pt;visibility:visible">
            <v:imagedata r:id="rId215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24" o:spid="_x0000_i1242" type="#_x0000_t75" style="width:17.25pt;height:18pt;visibility:visible">
            <v:imagedata r:id="rId216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газоснабжение и иные виды топлива;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23" o:spid="_x0000_i1243" type="#_x0000_t75" style="width:17.25pt;height:18pt;visibility:visible">
            <v:imagedata r:id="rId21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электроснабжение;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22" o:spid="_x0000_i1244" type="#_x0000_t75" style="width:17.25pt;height:18pt;visibility:visible">
            <v:imagedata r:id="rId21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теплоснабжение;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21" o:spid="_x0000_i1245" type="#_x0000_t75" style="width:17.25pt;height:18pt;visibility:visible">
            <v:imagedata r:id="rId21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горячее водоснабжение;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20" o:spid="_x0000_i1246" type="#_x0000_t75" style="width:18pt;height:18pt;visibility:visible">
            <v:imagedata r:id="rId220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холодное водоснабжение и водоотведение;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19" o:spid="_x0000_i1247" type="#_x0000_t75" style="width:25.5pt;height:18pt;visibility:visible">
            <v:imagedata r:id="rId22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оплату услуг лиц, привлекаемых на основании гражданско-правовых договоров (далее – «внештатный сотрудник»).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58" w:name="sub_11048"/>
      <w:r w:rsidRPr="00416032">
        <w:rPr>
          <w:rFonts w:ascii="Arial" w:hAnsi="Arial" w:cs="Arial"/>
          <w:sz w:val="24"/>
          <w:szCs w:val="24"/>
        </w:rPr>
        <w:t>48. Затраты на газоснабжение и иные виды топлива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18" o:spid="_x0000_i1248" type="#_x0000_t75" style="width:17.25pt;height:18pt;visibility:visible">
            <v:imagedata r:id="rId222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58"/>
    <w:p w:rsidR="00450246" w:rsidRPr="00416032" w:rsidRDefault="00450246" w:rsidP="008C2B37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17" o:spid="_x0000_i1249" type="#_x0000_t75" style="width:121.5pt;height:45.75pt;visibility:visible">
            <v:imagedata r:id="rId223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16" o:spid="_x0000_i1250" type="#_x0000_t75" style="width:21.75pt;height:18pt;visibility:visible">
            <v:imagedata r:id="rId224" o:title=""/>
          </v:shape>
        </w:pict>
      </w:r>
      <w:r w:rsidRPr="00416032">
        <w:rPr>
          <w:rFonts w:ascii="Arial" w:hAnsi="Arial" w:cs="Arial"/>
          <w:sz w:val="24"/>
          <w:szCs w:val="24"/>
        </w:rPr>
        <w:t>– расчетная потребность в i-м виде топлива (газе и ином виде топлива);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15" o:spid="_x0000_i1251" type="#_x0000_t75" style="width:20.25pt;height:18pt;visibility:visible">
            <v:imagedata r:id="rId225" o:title=""/>
          </v:shape>
        </w:pict>
      </w:r>
      <w:r w:rsidRPr="00416032">
        <w:rPr>
          <w:rFonts w:ascii="Arial" w:hAnsi="Arial" w:cs="Arial"/>
          <w:sz w:val="24"/>
          <w:szCs w:val="24"/>
        </w:rPr>
        <w:t>– тариф на i-й вид топлива, утвержденный в установленном порядке органом местного регулирования тарифов (далее – «регулируемый тариф») (если тарифы на соответствующий вид топлива подлежат местному регулированию);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14" o:spid="_x0000_i1252" type="#_x0000_t75" style="width:18pt;height:18pt;visibility:visible">
            <v:imagedata r:id="rId226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поправочный коэффициент, учитывающий затраты на транспортировку i-го вида топлива.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59" w:name="sub_11049"/>
      <w:r w:rsidRPr="00416032">
        <w:rPr>
          <w:rFonts w:ascii="Arial" w:hAnsi="Arial" w:cs="Arial"/>
          <w:sz w:val="24"/>
          <w:szCs w:val="24"/>
        </w:rPr>
        <w:t>49. Затраты на электроснабжение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13" o:spid="_x0000_i1253" type="#_x0000_t75" style="width:17.25pt;height:18pt;visibility:visible">
            <v:imagedata r:id="rId22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59"/>
    <w:p w:rsidR="00450246" w:rsidRPr="00416032" w:rsidRDefault="00450246" w:rsidP="008C2B37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12" o:spid="_x0000_i1254" type="#_x0000_t75" style="width:97.5pt;height:45.75pt;visibility:visible">
            <v:imagedata r:id="rId22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11" o:spid="_x0000_i1255" type="#_x0000_t75" style="width:20.25pt;height:18pt;visibility:visible">
            <v:imagedata r:id="rId229" o:title=""/>
          </v:shape>
        </w:pict>
      </w:r>
      <w:r w:rsidRPr="00416032">
        <w:rPr>
          <w:rFonts w:ascii="Arial" w:hAnsi="Arial" w:cs="Arial"/>
          <w:sz w:val="24"/>
          <w:szCs w:val="24"/>
        </w:rPr>
        <w:t>– i-й регулируемый тариф на электроэнергию (в рамках применяемого одноставочного, дифференцированного по зонам суток или двуставочного тарифа);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10" o:spid="_x0000_i1256" type="#_x0000_t75" style="width:21.75pt;height:18pt;visibility:visible">
            <v:imagedata r:id="rId230" o:title=""/>
          </v:shape>
        </w:pict>
      </w:r>
      <w:r w:rsidRPr="00416032">
        <w:rPr>
          <w:rFonts w:ascii="Arial" w:hAnsi="Arial" w:cs="Arial"/>
          <w:sz w:val="24"/>
          <w:szCs w:val="24"/>
        </w:rPr>
        <w:t>– 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60" w:name="sub_11050"/>
      <w:r w:rsidRPr="00416032">
        <w:rPr>
          <w:rFonts w:ascii="Arial" w:hAnsi="Arial" w:cs="Arial"/>
          <w:sz w:val="24"/>
          <w:szCs w:val="24"/>
        </w:rPr>
        <w:t>50. Затраты на теплоснабжение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09" o:spid="_x0000_i1257" type="#_x0000_t75" style="width:17.25pt;height:18pt;visibility:visible">
            <v:imagedata r:id="rId231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60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25566F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08" o:spid="_x0000_i1258" type="#_x0000_t75" style="width:75.75pt;height:18pt;visibility:visible">
            <v:imagedata r:id="rId232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07" o:spid="_x0000_i1259" type="#_x0000_t75" style="width:28.5pt;height:18pt;visibility:visible">
            <v:imagedata r:id="rId233" o:title=""/>
          </v:shape>
        </w:pict>
      </w:r>
      <w:r w:rsidRPr="00416032">
        <w:rPr>
          <w:rFonts w:ascii="Arial" w:hAnsi="Arial" w:cs="Arial"/>
          <w:sz w:val="24"/>
          <w:szCs w:val="24"/>
        </w:rPr>
        <w:t>– расчетная потребность в теплоэнергии на отопление зданий, помещений и сооружений;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06" o:spid="_x0000_i1260" type="#_x0000_t75" style="width:18pt;height:18pt;visibility:visible">
            <v:imagedata r:id="rId234" o:title=""/>
          </v:shape>
        </w:pict>
      </w:r>
      <w:r w:rsidRPr="00416032">
        <w:rPr>
          <w:rFonts w:ascii="Arial" w:hAnsi="Arial" w:cs="Arial"/>
          <w:sz w:val="24"/>
          <w:szCs w:val="24"/>
        </w:rPr>
        <w:t>– регулируемый тариф на теплоснабжение.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61" w:name="sub_11051"/>
      <w:r w:rsidRPr="00416032">
        <w:rPr>
          <w:rFonts w:ascii="Arial" w:hAnsi="Arial" w:cs="Arial"/>
          <w:sz w:val="24"/>
          <w:szCs w:val="24"/>
        </w:rPr>
        <w:t>51. Затраты на горячее водоснабжение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05" o:spid="_x0000_i1261" type="#_x0000_t75" style="width:17.25pt;height:18pt;visibility:visible">
            <v:imagedata r:id="rId23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61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25566F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04" o:spid="_x0000_i1262" type="#_x0000_t75" style="width:66.75pt;height:18pt;visibility:visible">
            <v:imagedata r:id="rId23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03" o:spid="_x0000_i1263" type="#_x0000_t75" style="width:19.5pt;height:18pt;visibility:visible">
            <v:imagedata r:id="rId237" o:title=""/>
          </v:shape>
        </w:pict>
      </w:r>
      <w:r w:rsidRPr="00416032">
        <w:rPr>
          <w:rFonts w:ascii="Arial" w:hAnsi="Arial" w:cs="Arial"/>
          <w:sz w:val="24"/>
          <w:szCs w:val="24"/>
        </w:rPr>
        <w:t>– расчетная потребность в горячей воде;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02" o:spid="_x0000_i1264" type="#_x0000_t75" style="width:18pt;height:18pt;visibility:visible">
            <v:imagedata r:id="rId238" o:title=""/>
          </v:shape>
        </w:pict>
      </w:r>
      <w:r w:rsidRPr="00416032">
        <w:rPr>
          <w:rFonts w:ascii="Arial" w:hAnsi="Arial" w:cs="Arial"/>
          <w:sz w:val="24"/>
          <w:szCs w:val="24"/>
        </w:rPr>
        <w:t>– регулируемый тариф на горячее водоснабжение.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62" w:name="sub_11052"/>
      <w:r w:rsidRPr="00416032">
        <w:rPr>
          <w:rFonts w:ascii="Arial" w:hAnsi="Arial" w:cs="Arial"/>
          <w:sz w:val="24"/>
          <w:szCs w:val="24"/>
        </w:rPr>
        <w:t>52. Затраты на холодное водоснабжение и водоотведение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401" o:spid="_x0000_i1265" type="#_x0000_t75" style="width:18pt;height:18pt;visibility:visible">
            <v:imagedata r:id="rId23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62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8C2B37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400" o:spid="_x0000_i1266" type="#_x0000_t75" style="width:120pt;height:18pt;visibility:visible">
            <v:imagedata r:id="rId24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99" o:spid="_x0000_i1267" type="#_x0000_t75" style="width:20.25pt;height:18pt;visibility:visible">
            <v:imagedata r:id="rId241" o:title=""/>
          </v:shape>
        </w:pict>
      </w:r>
      <w:r w:rsidRPr="00416032">
        <w:rPr>
          <w:rFonts w:ascii="Arial" w:hAnsi="Arial" w:cs="Arial"/>
          <w:sz w:val="24"/>
          <w:szCs w:val="24"/>
        </w:rPr>
        <w:t>– расчетная потребность в холодном водоснабжении;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98" o:spid="_x0000_i1268" type="#_x0000_t75" style="width:18.75pt;height:18pt;visibility:visible">
            <v:imagedata r:id="rId242" o:title=""/>
          </v:shape>
        </w:pict>
      </w:r>
      <w:r w:rsidRPr="00416032">
        <w:rPr>
          <w:rFonts w:ascii="Arial" w:hAnsi="Arial" w:cs="Arial"/>
          <w:sz w:val="24"/>
          <w:szCs w:val="24"/>
        </w:rPr>
        <w:t>– регулируемый тариф на холодное водоснабжение;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97" o:spid="_x0000_i1269" type="#_x0000_t75" style="width:20.25pt;height:18pt;visibility:visible">
            <v:imagedata r:id="rId243" o:title=""/>
          </v:shape>
        </w:pict>
      </w:r>
      <w:r w:rsidRPr="00416032">
        <w:rPr>
          <w:rFonts w:ascii="Arial" w:hAnsi="Arial" w:cs="Arial"/>
          <w:sz w:val="24"/>
          <w:szCs w:val="24"/>
        </w:rPr>
        <w:t>– расчетная потребность в водоотведении;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96" o:spid="_x0000_i1270" type="#_x0000_t75" style="width:18.75pt;height:18pt;visibility:visible">
            <v:imagedata r:id="rId244" o:title=""/>
          </v:shape>
        </w:pict>
      </w:r>
      <w:r w:rsidRPr="00416032">
        <w:rPr>
          <w:rFonts w:ascii="Arial" w:hAnsi="Arial" w:cs="Arial"/>
          <w:sz w:val="24"/>
          <w:szCs w:val="24"/>
        </w:rPr>
        <w:t>– регулируемый тариф на водоотведение.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63" w:name="sub_11053"/>
      <w:r w:rsidRPr="00416032">
        <w:rPr>
          <w:rFonts w:ascii="Arial" w:hAnsi="Arial" w:cs="Arial"/>
          <w:sz w:val="24"/>
          <w:szCs w:val="24"/>
        </w:rPr>
        <w:t>53. Затраты на оплату услуг внештатных сотрудников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95" o:spid="_x0000_i1271" type="#_x0000_t75" style="width:25.5pt;height:18pt;visibility:visible">
            <v:imagedata r:id="rId24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63"/>
    <w:p w:rsidR="00450246" w:rsidRPr="00416032" w:rsidRDefault="00450246" w:rsidP="008C2B37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94" o:spid="_x0000_i1272" type="#_x0000_t75" style="width:177pt;height:45.75pt;visibility:visible">
            <v:imagedata r:id="rId24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93" o:spid="_x0000_i1273" type="#_x0000_t75" style="width:30.75pt;height:18pt;visibility:visible">
            <v:imagedata r:id="rId24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месяцев работы внештатного сотрудника по i-й должности;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92" o:spid="_x0000_i1274" type="#_x0000_t75" style="width:27pt;height:18pt;visibility:visible">
            <v:imagedata r:id="rId248" o:title=""/>
          </v:shape>
        </w:pict>
      </w:r>
      <w:r w:rsidRPr="00416032">
        <w:rPr>
          <w:rFonts w:ascii="Arial" w:hAnsi="Arial" w:cs="Arial"/>
          <w:sz w:val="24"/>
          <w:szCs w:val="24"/>
        </w:rPr>
        <w:t>– стоимость 1 месяца работы внештатного сотрудника по i-й должности;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91" o:spid="_x0000_i1275" type="#_x0000_t75" style="width:23.25pt;height:18pt;visibility:visible">
            <v:imagedata r:id="rId24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процентная ставка страховых взносов в государственные внебюджетные фонды.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450246" w:rsidRPr="00416032" w:rsidRDefault="00450246" w:rsidP="008C2B37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64" w:name="sub_110205"/>
      <w:r w:rsidRPr="00416032">
        <w:rPr>
          <w:rFonts w:ascii="Arial" w:hAnsi="Arial" w:cs="Arial"/>
          <w:sz w:val="24"/>
          <w:szCs w:val="24"/>
        </w:rPr>
        <w:t>Затраты на аренду помещений и оборудования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65" w:name="sub_11054"/>
      <w:bookmarkEnd w:id="64"/>
      <w:r w:rsidRPr="00416032">
        <w:rPr>
          <w:rFonts w:ascii="Arial" w:hAnsi="Arial" w:cs="Arial"/>
          <w:sz w:val="24"/>
          <w:szCs w:val="24"/>
        </w:rPr>
        <w:t>54. Затраты на аренду помещений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90" o:spid="_x0000_i1276" type="#_x0000_t75" style="width:18pt;height:18pt;visibility:visible">
            <v:imagedata r:id="rId250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65"/>
    <w:p w:rsidR="00450246" w:rsidRPr="00416032" w:rsidRDefault="00450246" w:rsidP="0025566F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89" o:spid="_x0000_i1277" type="#_x0000_t75" style="width:145.5pt;height:45.75pt;visibility:visible">
            <v:imagedata r:id="rId251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88" o:spid="_x0000_i1278" type="#_x0000_t75" style="width:22.5pt;height:18pt;visibility:visible">
            <v:imagedata r:id="rId252" o:title=""/>
          </v:shape>
        </w:pict>
      </w:r>
      <w:r w:rsidRPr="00416032">
        <w:rPr>
          <w:rFonts w:ascii="Arial" w:hAnsi="Arial" w:cs="Arial"/>
          <w:sz w:val="24"/>
          <w:szCs w:val="24"/>
        </w:rPr>
        <w:t>– численность работников, размещаемых на i-й арендуемой площади;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S– площадь арендуемого помещения;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87" o:spid="_x0000_i1279" type="#_x0000_t75" style="width:21.75pt;height:18pt;visibility:visible">
            <v:imagedata r:id="rId253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ежемесячной аренды за </w:t>
      </w:r>
      <w:smartTag w:uri="urn:schemas-microsoft-com:office:smarttags" w:element="metricconverter">
        <w:smartTagPr>
          <w:attr w:name="ProductID" w:val="1 кв. метр"/>
        </w:smartTagPr>
        <w:r w:rsidRPr="00416032">
          <w:rPr>
            <w:rFonts w:ascii="Arial" w:hAnsi="Arial" w:cs="Arial"/>
            <w:sz w:val="24"/>
            <w:szCs w:val="24"/>
          </w:rPr>
          <w:t>1 кв. метр</w:t>
        </w:r>
      </w:smartTag>
      <w:r w:rsidRPr="00416032">
        <w:rPr>
          <w:rFonts w:ascii="Arial" w:hAnsi="Arial" w:cs="Arial"/>
          <w:sz w:val="24"/>
          <w:szCs w:val="24"/>
        </w:rPr>
        <w:t xml:space="preserve"> i-й арендуемой площади;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86" o:spid="_x0000_i1280" type="#_x0000_t75" style="width:23.25pt;height:18pt;visibility:visible">
            <v:imagedata r:id="rId25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месяцев аренды i-й арендуемой площади.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66" w:name="sub_11055"/>
      <w:r w:rsidRPr="00416032">
        <w:rPr>
          <w:rFonts w:ascii="Arial" w:hAnsi="Arial" w:cs="Arial"/>
          <w:sz w:val="24"/>
          <w:szCs w:val="24"/>
        </w:rPr>
        <w:t xml:space="preserve">55. Затраты на аренду помещения (зала) для проведения совещания </w:t>
      </w:r>
      <w:r w:rsidRPr="00416032">
        <w:rPr>
          <w:rFonts w:ascii="Arial" w:hAnsi="Arial" w:cs="Arial"/>
          <w:sz w:val="24"/>
          <w:szCs w:val="24"/>
        </w:rPr>
        <w:br/>
        <w:t>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85" o:spid="_x0000_i1281" type="#_x0000_t75" style="width:20.25pt;height:18pt;visibility:visible">
            <v:imagedata r:id="rId25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66"/>
    <w:p w:rsidR="00450246" w:rsidRPr="00416032" w:rsidRDefault="00450246" w:rsidP="008C2B37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84" o:spid="_x0000_i1282" type="#_x0000_t75" style="width:107.25pt;height:45.75pt;visibility:visible">
            <v:imagedata r:id="rId25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83" o:spid="_x0000_i1283" type="#_x0000_t75" style="width:24.75pt;height:18pt;visibility:visible">
            <v:imagedata r:id="rId25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суток аренды i-го помещения (зала);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82" o:spid="_x0000_i1284" type="#_x0000_t75" style="width:24.75pt;height:18pt;visibility:visible">
            <v:imagedata r:id="rId258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аренды i-го помещения (зала) в сутки.</w:t>
      </w:r>
    </w:p>
    <w:p w:rsidR="00450246" w:rsidRPr="00416032" w:rsidRDefault="00450246" w:rsidP="008C2B3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67" w:name="sub_11056"/>
      <w:r w:rsidRPr="00416032">
        <w:rPr>
          <w:rFonts w:ascii="Arial" w:hAnsi="Arial" w:cs="Arial"/>
          <w:sz w:val="24"/>
          <w:szCs w:val="24"/>
        </w:rPr>
        <w:t>56. Затраты на аренду оборудования для проведения совещания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81" o:spid="_x0000_i1285" type="#_x0000_t75" style="width:22.5pt;height:18pt;visibility:visible">
            <v:imagedata r:id="rId25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67"/>
    <w:p w:rsidR="00450246" w:rsidRPr="00416032" w:rsidRDefault="00450246" w:rsidP="002E62CC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80" o:spid="_x0000_i1286" type="#_x0000_t75" style="width:147.75pt;height:45.75pt;visibility:visible">
            <v:imagedata r:id="rId26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79" o:spid="_x0000_i1287" type="#_x0000_t75" style="width:21.75pt;height:18pt;visibility:visible">
            <v:imagedata r:id="rId26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арендуемого i-гo оборудования;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78" o:spid="_x0000_i1288" type="#_x0000_t75" style="width:21pt;height:18pt;visibility:visible">
            <v:imagedata r:id="rId26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дней аренды i-гo оборудования;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77" o:spid="_x0000_i1289" type="#_x0000_t75" style="width:16.5pt;height:18pt;visibility:visible">
            <v:imagedata r:id="rId26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часов аренды в день i-гo оборудования;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76" o:spid="_x0000_i1290" type="#_x0000_t75" style="width:16.5pt;height:18pt;visibility:visible">
            <v:imagedata r:id="rId264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 часа аренды i-гo оборудования.</w:t>
      </w:r>
    </w:p>
    <w:p w:rsidR="00450246" w:rsidRPr="00416032" w:rsidRDefault="00450246" w:rsidP="002E62CC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68" w:name="sub_110206"/>
      <w:r w:rsidRPr="00416032">
        <w:rPr>
          <w:rFonts w:ascii="Arial" w:hAnsi="Arial" w:cs="Arial"/>
          <w:sz w:val="24"/>
          <w:szCs w:val="24"/>
        </w:rPr>
        <w:t xml:space="preserve">Затраты на содержание имущества, </w:t>
      </w:r>
      <w:r w:rsidRPr="00416032">
        <w:rPr>
          <w:rFonts w:ascii="Arial" w:hAnsi="Arial" w:cs="Arial"/>
          <w:sz w:val="24"/>
          <w:szCs w:val="24"/>
        </w:rPr>
        <w:br/>
        <w:t>не отнесенные к затратам на содержание имущества в рамках</w:t>
      </w:r>
      <w:r w:rsidRPr="00416032">
        <w:rPr>
          <w:rFonts w:ascii="Arial" w:hAnsi="Arial" w:cs="Arial"/>
          <w:sz w:val="24"/>
          <w:szCs w:val="24"/>
        </w:rPr>
        <w:br/>
        <w:t xml:space="preserve"> затрат на информационно-коммуникационные технологии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69" w:name="sub_11057"/>
      <w:bookmarkEnd w:id="68"/>
      <w:r w:rsidRPr="00416032">
        <w:rPr>
          <w:rFonts w:ascii="Arial" w:hAnsi="Arial" w:cs="Arial"/>
          <w:sz w:val="24"/>
          <w:szCs w:val="24"/>
        </w:rPr>
        <w:t xml:space="preserve">57. Затраты на содержание и техническое обслуживание помещений </w:t>
      </w:r>
      <w:r w:rsidRPr="00416032">
        <w:rPr>
          <w:rFonts w:ascii="Arial" w:hAnsi="Arial" w:cs="Arial"/>
          <w:sz w:val="24"/>
          <w:szCs w:val="24"/>
        </w:rPr>
        <w:br/>
        <w:t>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75" o:spid="_x0000_i1291" type="#_x0000_t75" style="width:18pt;height:18pt;visibility:visible">
            <v:imagedata r:id="rId26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69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2E62CC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74" o:spid="_x0000_i1292" type="#_x0000_t75" style="width:287.25pt;height:18pt;visibility:visible">
            <v:imagedata r:id="rId26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73" o:spid="_x0000_i1293" type="#_x0000_t75" style="width:18pt;height:18pt;visibility:visible">
            <v:imagedata r:id="rId26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систем охранно-тревожной сигнализации;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pict>
          <v:shape id="Рисунок 372" o:spid="_x0000_i1294" type="#_x0000_t75" style="width:18pt;height:18pt;visibility:visible">
            <v:imagedata r:id="rId26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проведение текущего ремонта помещения;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71" o:spid="_x0000_i1295" type="#_x0000_t75" style="width:16.5pt;height:18pt;visibility:visible">
            <v:imagedata r:id="rId26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содержание прилегающей территории;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70" o:spid="_x0000_i1296" type="#_x0000_t75" style="width:26.25pt;height:18pt;visibility:visible">
            <v:imagedata r:id="rId270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оплату услуг по обслуживанию и уборке помещения;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69" o:spid="_x0000_i1297" type="#_x0000_t75" style="width:22.5pt;height:18pt;visibility:visible">
            <v:imagedata r:id="rId27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вывоз твердых бытовых отходов;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68" o:spid="_x0000_i1298" type="#_x0000_t75" style="width:13.5pt;height:18pt;visibility:visible">
            <v:imagedata r:id="rId27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лифтов;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67" o:spid="_x0000_i1299" type="#_x0000_t75" style="width:25.5pt;height:18pt;visibility:visible">
            <v:imagedata r:id="rId27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66" o:spid="_x0000_i1300" type="#_x0000_t75" style="width:26.25pt;height:18pt;visibility:visible">
            <v:imagedata r:id="rId27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водонапорной насосной станции пожаротушения;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65" o:spid="_x0000_i1301" type="#_x0000_t75" style="width:22.5pt;height:18pt;visibility:visible">
            <v:imagedata r:id="rId27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64" o:spid="_x0000_i1302" type="#_x0000_t75" style="width:20.25pt;height:18pt;visibility:visible">
            <v:imagedata r:id="rId276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70" w:name="sub_11058"/>
      <w:r w:rsidRPr="00416032">
        <w:rPr>
          <w:rFonts w:ascii="Arial" w:hAnsi="Arial" w:cs="Arial"/>
          <w:sz w:val="24"/>
          <w:szCs w:val="24"/>
        </w:rPr>
        <w:t>58. Затраты на закупку услуг управляющей компании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63" o:spid="_x0000_i1303" type="#_x0000_t75" style="width:18pt;height:18pt;visibility:visible">
            <v:imagedata r:id="rId27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70"/>
    <w:p w:rsidR="00450246" w:rsidRPr="00416032" w:rsidRDefault="00450246" w:rsidP="002E62CC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62" o:spid="_x0000_i1304" type="#_x0000_t75" style="width:123.75pt;height:45.75pt;visibility:visible">
            <v:imagedata r:id="rId27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61" o:spid="_x0000_i1305" type="#_x0000_t75" style="width:20.25pt;height:18pt;visibility:visible">
            <v:imagedata r:id="rId27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объем i-й услуги управляющей компании;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60" o:spid="_x0000_i1306" type="#_x0000_t75" style="width:19.5pt;height:18pt;visibility:visible">
            <v:imagedata r:id="rId280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i-й услуги управляющей компании в месяц;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59" o:spid="_x0000_i1307" type="#_x0000_t75" style="width:21.75pt;height:18pt;visibility:visible">
            <v:imagedata r:id="rId28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месяцев использования i-й услуги управляющей компании.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71" w:name="sub_11060"/>
      <w:r w:rsidRPr="00416032">
        <w:rPr>
          <w:rFonts w:ascii="Arial" w:hAnsi="Arial" w:cs="Arial"/>
          <w:sz w:val="24"/>
          <w:szCs w:val="24"/>
        </w:rPr>
        <w:t>59. Затраты на техническое обслуживание и регламентно-профилактический ремонт систем охранно-тревожной сигнализации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58" o:spid="_x0000_i1308" type="#_x0000_t75" style="width:18pt;height:18pt;visibility:visible">
            <v:imagedata r:id="rId282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71"/>
    <w:p w:rsidR="00450246" w:rsidRPr="00416032" w:rsidRDefault="00450246" w:rsidP="002E62CC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57" o:spid="_x0000_i1309" type="#_x0000_t75" style="width:97.5pt;height:45.75pt;visibility:visible">
            <v:imagedata r:id="rId283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56" o:spid="_x0000_i1310" type="#_x0000_t75" style="width:21pt;height:18pt;visibility:visible">
            <v:imagedata r:id="rId28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i-х обслуживаемых устройств в составе системы охранно-тревожной сигнализации;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55" o:spid="_x0000_i1311" type="#_x0000_t75" style="width:21pt;height:18pt;visibility:visible">
            <v:imagedata r:id="rId285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обслуживания 1 i-го устройства.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72" w:name="sub_11061"/>
      <w:r w:rsidRPr="00416032">
        <w:rPr>
          <w:rFonts w:ascii="Arial" w:hAnsi="Arial" w:cs="Arial"/>
          <w:sz w:val="24"/>
          <w:szCs w:val="24"/>
        </w:rPr>
        <w:t>60. Затраты на проведение текущего ремонта помещения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54" o:spid="_x0000_i1312" type="#_x0000_t75" style="width:18pt;height:18pt;visibility:visible">
            <v:imagedata r:id="rId286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) определяются исходя из установленной государственным органом, территориальным фондом нормы проведения ремонта, но не реже 1 раза в 3 года, с учетом требований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Положения</w:t>
      </w:r>
      <w:r w:rsidRPr="00416032">
        <w:rPr>
          <w:rFonts w:ascii="Arial" w:hAnsi="Arial" w:cs="Arial"/>
          <w:sz w:val="24"/>
          <w:szCs w:val="24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приказом</w:t>
      </w:r>
      <w:r w:rsidRPr="00416032">
        <w:rPr>
          <w:rFonts w:ascii="Arial" w:hAnsi="Arial" w:cs="Arial"/>
          <w:sz w:val="24"/>
          <w:szCs w:val="24"/>
        </w:rPr>
        <w:t xml:space="preserve"> Государственного комитета по архитектуре и градостроительству при Госстрое СССР от 23.11.1988 № 312, по формуле:</w:t>
      </w:r>
    </w:p>
    <w:bookmarkEnd w:id="72"/>
    <w:p w:rsidR="00450246" w:rsidRPr="00416032" w:rsidRDefault="00450246" w:rsidP="002E62CC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53" o:spid="_x0000_i1313" type="#_x0000_t75" style="width:102pt;height:45.75pt;visibility:visible">
            <v:imagedata r:id="rId287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52" o:spid="_x0000_i1314" type="#_x0000_t75" style="width:22.5pt;height:18pt;visibility:visible">
            <v:imagedata r:id="rId28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площадь i-гo здания, планируемая к проведению текущего ремонта;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51" o:spid="_x0000_i1315" type="#_x0000_t75" style="width:23.25pt;height:18pt;visibility:visible">
            <v:imagedata r:id="rId289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текущего ремонта </w:t>
      </w:r>
      <w:smartTag w:uri="urn:schemas-microsoft-com:office:smarttags" w:element="metricconverter">
        <w:smartTagPr>
          <w:attr w:name="ProductID" w:val="1 кв. метра"/>
        </w:smartTagPr>
        <w:r w:rsidRPr="00416032">
          <w:rPr>
            <w:rFonts w:ascii="Arial" w:hAnsi="Arial" w:cs="Arial"/>
            <w:sz w:val="24"/>
            <w:szCs w:val="24"/>
          </w:rPr>
          <w:t>1 кв. метра</w:t>
        </w:r>
      </w:smartTag>
      <w:r w:rsidRPr="00416032">
        <w:rPr>
          <w:rFonts w:ascii="Arial" w:hAnsi="Arial" w:cs="Arial"/>
          <w:sz w:val="24"/>
          <w:szCs w:val="24"/>
        </w:rPr>
        <w:t xml:space="preserve"> площади i-гo здания.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73" w:name="sub_11062"/>
      <w:r w:rsidRPr="00416032">
        <w:rPr>
          <w:rFonts w:ascii="Arial" w:hAnsi="Arial" w:cs="Arial"/>
          <w:sz w:val="24"/>
          <w:szCs w:val="24"/>
        </w:rPr>
        <w:t>61. Затраты на содержание прилегающей территории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50" o:spid="_x0000_i1316" type="#_x0000_t75" style="width:16.5pt;height:18pt;visibility:visible">
            <v:imagedata r:id="rId290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73"/>
    <w:p w:rsidR="00450246" w:rsidRPr="00416032" w:rsidRDefault="00450246" w:rsidP="002E62CC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49" o:spid="_x0000_i1317" type="#_x0000_t75" style="width:120.75pt;height:45.75pt;visibility:visible">
            <v:imagedata r:id="rId291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48" o:spid="_x0000_i1318" type="#_x0000_t75" style="width:18.75pt;height:18pt;visibility:visible">
            <v:imagedata r:id="rId29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площадь закрепленной i-й прилегающей территории;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47" o:spid="_x0000_i1319" type="#_x0000_t75" style="width:20.25pt;height:18pt;visibility:visible">
            <v:imagedata r:id="rId293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содержания i-й прилегающей территории в месяц в расчете на 1 кв. метр площади;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46" o:spid="_x0000_i1320" type="#_x0000_t75" style="width:21.75pt;height:18pt;visibility:visible">
            <v:imagedata r:id="rId29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месяцев содержания i-й прилегающей территории в очередном финансовом году.</w:t>
      </w:r>
    </w:p>
    <w:p w:rsidR="00450246" w:rsidRPr="00416032" w:rsidRDefault="00450246" w:rsidP="002E62CC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74" w:name="sub_11063"/>
      <w:r w:rsidRPr="00416032">
        <w:rPr>
          <w:rFonts w:ascii="Arial" w:hAnsi="Arial" w:cs="Arial"/>
          <w:sz w:val="24"/>
          <w:szCs w:val="24"/>
        </w:rPr>
        <w:t xml:space="preserve">62. Затраты на оплату услуг по обслуживанию и уборке помещения </w:t>
      </w:r>
      <w:r w:rsidRPr="00416032">
        <w:rPr>
          <w:rFonts w:ascii="Arial" w:hAnsi="Arial" w:cs="Arial"/>
          <w:sz w:val="24"/>
          <w:szCs w:val="24"/>
        </w:rPr>
        <w:br/>
        <w:t>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45" o:spid="_x0000_i1321" type="#_x0000_t75" style="width:26.25pt;height:18pt;visibility:visible">
            <v:imagedata r:id="rId29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74"/>
    <w:p w:rsidR="00450246" w:rsidRPr="00416032" w:rsidRDefault="00450246" w:rsidP="00F4589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44" o:spid="_x0000_i1322" type="#_x0000_t75" style="width:166.5pt;height:45.75pt;visibility:visible">
            <v:imagedata r:id="rId29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43" o:spid="_x0000_i1323" type="#_x0000_t75" style="width:30.75pt;height:18pt;visibility:visible">
            <v:imagedata r:id="rId29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площадь в i-м помещении, в отношении которой планируется заключение договора (контракта) на обслуживание и уборку;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42" o:spid="_x0000_i1324" type="#_x0000_t75" style="width:32.25pt;height:18pt;visibility:visible">
            <v:imagedata r:id="rId298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услуги по обслуживанию и уборке i-го помещения в месяц;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41" o:spid="_x0000_i1325" type="#_x0000_t75" style="width:33.75pt;height:18pt;visibility:visible">
            <v:imagedata r:id="rId29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месяцев использования услуги по обслуживанию и уборке i-го помещения в месяц.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75" w:name="sub_11064"/>
      <w:r w:rsidRPr="00416032">
        <w:rPr>
          <w:rFonts w:ascii="Arial" w:hAnsi="Arial" w:cs="Arial"/>
          <w:sz w:val="24"/>
          <w:szCs w:val="24"/>
        </w:rPr>
        <w:t>63. Затраты на вывоз твердых бытовых отходов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40" o:spid="_x0000_i1326" type="#_x0000_t75" style="width:22.5pt;height:18pt;visibility:visible">
            <v:imagedata r:id="rId300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75"/>
    <w:p w:rsidR="00450246" w:rsidRPr="00416032" w:rsidRDefault="00450246" w:rsidP="0025566F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39" o:spid="_x0000_i1327" type="#_x0000_t75" style="width:81pt;height:18pt;visibility:visible">
            <v:imagedata r:id="rId301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38" o:spid="_x0000_i1328" type="#_x0000_t75" style="width:23.25pt;height:18pt;visibility:visible">
            <v:imagedata r:id="rId30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куб. метров твердых бытовых отходов в год;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37" o:spid="_x0000_i1329" type="#_x0000_t75" style="width:23.25pt;height:18pt;visibility:visible">
            <v:imagedata r:id="rId303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вывоза </w:t>
      </w:r>
      <w:smartTag w:uri="urn:schemas-microsoft-com:office:smarttags" w:element="metricconverter">
        <w:smartTagPr>
          <w:attr w:name="ProductID" w:val="1 куб. метра"/>
        </w:smartTagPr>
        <w:r w:rsidRPr="00416032">
          <w:rPr>
            <w:rFonts w:ascii="Arial" w:hAnsi="Arial" w:cs="Arial"/>
            <w:sz w:val="24"/>
            <w:szCs w:val="24"/>
          </w:rPr>
          <w:t>1 куб. метра</w:t>
        </w:r>
      </w:smartTag>
      <w:r w:rsidRPr="00416032">
        <w:rPr>
          <w:rFonts w:ascii="Arial" w:hAnsi="Arial" w:cs="Arial"/>
          <w:sz w:val="24"/>
          <w:szCs w:val="24"/>
        </w:rPr>
        <w:t xml:space="preserve"> твердых бытовых отходов.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76" w:name="sub_11065"/>
      <w:r w:rsidRPr="00416032">
        <w:rPr>
          <w:rFonts w:ascii="Arial" w:hAnsi="Arial" w:cs="Arial"/>
          <w:sz w:val="24"/>
          <w:szCs w:val="24"/>
        </w:rPr>
        <w:t>64. Затраты на техническое обслуживание и регламентно-профилактический ремонт лифтов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36" o:spid="_x0000_i1330" type="#_x0000_t75" style="width:13.5pt;height:18pt;visibility:visible">
            <v:imagedata r:id="rId304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76"/>
    <w:p w:rsidR="00450246" w:rsidRPr="00416032" w:rsidRDefault="00450246" w:rsidP="00F4589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35" o:spid="_x0000_i1331" type="#_x0000_t75" style="width:84pt;height:45.75pt;visibility:visible">
            <v:imagedata r:id="rId305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34" o:spid="_x0000_i1332" type="#_x0000_t75" style="width:16.5pt;height:18pt;visibility:visible">
            <v:imagedata r:id="rId306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лифтов i-го типа;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33" o:spid="_x0000_i1333" type="#_x0000_t75" style="width:16.5pt;height:18pt;visibility:visible">
            <v:imagedata r:id="rId307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текущего ремонта 1 лифта i-го типа в год.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77" w:name="sub_11066"/>
      <w:r w:rsidRPr="00416032">
        <w:rPr>
          <w:rFonts w:ascii="Arial" w:hAnsi="Arial" w:cs="Arial"/>
          <w:sz w:val="24"/>
          <w:szCs w:val="24"/>
        </w:rPr>
        <w:t>65. 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32" o:spid="_x0000_i1334" type="#_x0000_t75" style="width:25.5pt;height:18pt;visibility:visible">
            <v:imagedata r:id="rId308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77"/>
    <w:p w:rsidR="00450246" w:rsidRPr="00416032" w:rsidRDefault="00450246" w:rsidP="00F4589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31" o:spid="_x0000_i1335" type="#_x0000_t75" style="width:88.5pt;height:18pt;visibility:visible">
            <v:imagedata r:id="rId309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30" o:spid="_x0000_i1336" type="#_x0000_t75" style="width:24.75pt;height:18pt;visibility:visible">
            <v:imagedata r:id="rId310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29" o:spid="_x0000_i1337" type="#_x0000_t75" style="width:26.25pt;height:18pt;visibility:visible">
            <v:imagedata r:id="rId311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</w:t>
      </w:r>
      <w:smartTag w:uri="urn:schemas-microsoft-com:office:smarttags" w:element="metricconverter">
        <w:smartTagPr>
          <w:attr w:name="ProductID" w:val="1 кв. метр"/>
        </w:smartTagPr>
        <w:r w:rsidRPr="00416032">
          <w:rPr>
            <w:rFonts w:ascii="Arial" w:hAnsi="Arial" w:cs="Arial"/>
            <w:sz w:val="24"/>
            <w:szCs w:val="24"/>
          </w:rPr>
          <w:t>1 кв. метр</w:t>
        </w:r>
      </w:smartTag>
      <w:r w:rsidRPr="00416032">
        <w:rPr>
          <w:rFonts w:ascii="Arial" w:hAnsi="Arial" w:cs="Arial"/>
          <w:sz w:val="24"/>
          <w:szCs w:val="24"/>
        </w:rPr>
        <w:t xml:space="preserve"> площади соответствующего административного помещения.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78" w:name="sub_11067"/>
      <w:r w:rsidRPr="00416032">
        <w:rPr>
          <w:rFonts w:ascii="Arial" w:hAnsi="Arial" w:cs="Arial"/>
          <w:sz w:val="24"/>
          <w:szCs w:val="24"/>
        </w:rPr>
        <w:t xml:space="preserve">66. Затраты на техническое обслуживание и регламентно-профилактический ремонт водонапорной насосной станции пожаротушения </w:t>
      </w:r>
      <w:r w:rsidRPr="00416032">
        <w:rPr>
          <w:rFonts w:ascii="Arial" w:hAnsi="Arial" w:cs="Arial"/>
          <w:sz w:val="24"/>
          <w:szCs w:val="24"/>
        </w:rPr>
        <w:br/>
        <w:t>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28" o:spid="_x0000_i1338" type="#_x0000_t75" style="width:26.25pt;height:18pt;visibility:visible">
            <v:imagedata r:id="rId312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78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F4589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27" o:spid="_x0000_i1339" type="#_x0000_t75" style="width:90.75pt;height:18pt;visibility:visible">
            <v:imagedata r:id="rId313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26" o:spid="_x0000_i1340" type="#_x0000_t75" style="width:25.5pt;height:18pt;visibility:visible">
            <v:imagedata r:id="rId31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площадь административных помещений, для обслуживания которых предназначена водонапорная насосная станция пожаротушения;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25" o:spid="_x0000_i1341" type="#_x0000_t75" style="width:27pt;height:18pt;visibility:visible">
            <v:imagedata r:id="rId315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текущего ремонта водонапорной насосной станции пожаротушения в расчете на 1 кв. метр площади соответствующего административного помещения.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79" w:name="sub_11068"/>
      <w:r w:rsidRPr="00416032">
        <w:rPr>
          <w:rFonts w:ascii="Arial" w:hAnsi="Arial" w:cs="Arial"/>
          <w:sz w:val="24"/>
          <w:szCs w:val="24"/>
        </w:rPr>
        <w:t>67. 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24" o:spid="_x0000_i1342" type="#_x0000_t75" style="width:22.5pt;height:18pt;visibility:visible">
            <v:imagedata r:id="rId316" o:title=""/>
          </v:shape>
        </w:pict>
      </w:r>
      <w:r w:rsidRPr="00416032">
        <w:rPr>
          <w:rFonts w:ascii="Arial" w:hAnsi="Arial" w:cs="Arial"/>
          <w:sz w:val="24"/>
          <w:szCs w:val="24"/>
        </w:rPr>
        <w:t>), определяются по формуле:</w:t>
      </w:r>
    </w:p>
    <w:bookmarkEnd w:id="79"/>
    <w:p w:rsidR="00450246" w:rsidRPr="00416032" w:rsidRDefault="00450246" w:rsidP="0025566F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23" o:spid="_x0000_i1343" type="#_x0000_t75" style="width:79.5pt;height:18pt;visibility:visible">
            <v:imagedata r:id="rId317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22" o:spid="_x0000_i1344" type="#_x0000_t75" style="width:21.75pt;height:18pt;visibility:visible">
            <v:imagedata r:id="rId31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площадь административных помещений, для отопления которых используется индивидуальный тепловой пункт;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21" o:spid="_x0000_i1345" type="#_x0000_t75" style="width:23.25pt;height:18pt;visibility:visible">
            <v:imagedata r:id="rId319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технического обслуживания и текущего ремонта индивидуального теплового пункта в расчете на </w:t>
      </w:r>
      <w:smartTag w:uri="urn:schemas-microsoft-com:office:smarttags" w:element="metricconverter">
        <w:smartTagPr>
          <w:attr w:name="ProductID" w:val="1 кв. метр"/>
        </w:smartTagPr>
        <w:r w:rsidRPr="00416032">
          <w:rPr>
            <w:rFonts w:ascii="Arial" w:hAnsi="Arial" w:cs="Arial"/>
            <w:sz w:val="24"/>
            <w:szCs w:val="24"/>
          </w:rPr>
          <w:t>1 кв. метр</w:t>
        </w:r>
      </w:smartTag>
      <w:r w:rsidRPr="00416032">
        <w:rPr>
          <w:rFonts w:ascii="Arial" w:hAnsi="Arial" w:cs="Arial"/>
          <w:sz w:val="24"/>
          <w:szCs w:val="24"/>
        </w:rPr>
        <w:t xml:space="preserve"> площади соответствующих административных помещений.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80" w:name="sub_11069"/>
      <w:r w:rsidRPr="00416032">
        <w:rPr>
          <w:rFonts w:ascii="Arial" w:hAnsi="Arial" w:cs="Arial"/>
          <w:sz w:val="24"/>
          <w:szCs w:val="24"/>
        </w:rPr>
        <w:t>68. 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20" o:spid="_x0000_i1346" type="#_x0000_t75" style="width:20.25pt;height:18pt;visibility:visible">
            <v:imagedata r:id="rId320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80"/>
    <w:p w:rsidR="00450246" w:rsidRPr="00416032" w:rsidRDefault="00450246" w:rsidP="00F4589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19" o:spid="_x0000_i1347" type="#_x0000_t75" style="width:107.25pt;height:45.75pt;visibility:visible">
            <v:imagedata r:id="rId321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18" o:spid="_x0000_i1348" type="#_x0000_t75" style="width:24pt;height:18pt;visibility:visible">
            <v:imagedata r:id="rId322" o:title=""/>
          </v:shape>
        </w:pict>
      </w:r>
      <w:r w:rsidRPr="00416032">
        <w:rPr>
          <w:rFonts w:ascii="Arial" w:hAnsi="Arial" w:cs="Arial"/>
          <w:sz w:val="24"/>
          <w:szCs w:val="24"/>
        </w:rPr>
        <w:t>– 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17" o:spid="_x0000_i1349" type="#_x0000_t75" style="width:24.75pt;height:18pt;visibility:visible">
            <v:imagedata r:id="rId32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i-го оборудования.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81" w:name="sub_11070"/>
      <w:r w:rsidRPr="00416032">
        <w:rPr>
          <w:rFonts w:ascii="Arial" w:hAnsi="Arial" w:cs="Arial"/>
          <w:sz w:val="24"/>
          <w:szCs w:val="24"/>
        </w:rPr>
        <w:t>69. Затраты на техническое обслуживание и ремонт транспортных средств определяются по фактическим затратам в отчетном финансовом году.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82" w:name="sub_11071"/>
      <w:bookmarkEnd w:id="81"/>
      <w:r w:rsidRPr="00416032">
        <w:rPr>
          <w:rFonts w:ascii="Arial" w:hAnsi="Arial" w:cs="Arial"/>
          <w:sz w:val="24"/>
          <w:szCs w:val="24"/>
        </w:rPr>
        <w:t>70. 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 году.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83" w:name="sub_11072"/>
      <w:bookmarkEnd w:id="82"/>
      <w:r w:rsidRPr="00416032">
        <w:rPr>
          <w:rFonts w:ascii="Arial" w:hAnsi="Arial" w:cs="Arial"/>
          <w:sz w:val="24"/>
          <w:szCs w:val="24"/>
        </w:rPr>
        <w:t>71. Затраты на техническое обслуживание и регламентно-профилактический ремонт иного оборудования –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16" o:spid="_x0000_i1350" type="#_x0000_t75" style="width:18.75pt;height:18pt;visibility:visible">
            <v:imagedata r:id="rId324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83"/>
    <w:p w:rsidR="00450246" w:rsidRPr="00416032" w:rsidRDefault="00450246" w:rsidP="003D7A1E">
      <w:pPr>
        <w:rPr>
          <w:rFonts w:ascii="Arial" w:hAnsi="Arial" w:cs="Arial"/>
          <w:sz w:val="24"/>
          <w:szCs w:val="24"/>
        </w:rPr>
      </w:pPr>
    </w:p>
    <w:p w:rsidR="00450246" w:rsidRPr="00416032" w:rsidRDefault="00450246" w:rsidP="00F4589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15" o:spid="_x0000_i1351" type="#_x0000_t75" style="width:224.25pt;height:18pt;visibility:visible">
            <v:imagedata r:id="rId325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14" o:spid="_x0000_i1352" type="#_x0000_t75" style="width:21.75pt;height:18pt;visibility:visible">
            <v:imagedata r:id="rId326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дизельных генераторных установок;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13" o:spid="_x0000_i1353" type="#_x0000_t75" style="width:21.75pt;height:18pt;visibility:visible">
            <v:imagedata r:id="rId32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системы газового пожаротушения;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12" o:spid="_x0000_i1354" type="#_x0000_t75" style="width:25.5pt;height:18pt;visibility:visible">
            <v:imagedata r:id="rId32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систем кондиционирования и вентиляции;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11" o:spid="_x0000_i1355" type="#_x0000_t75" style="width:21.75pt;height:18pt;visibility:visible">
            <v:imagedata r:id="rId32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систем пожарной сигнализации;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10" o:spid="_x0000_i1356" type="#_x0000_t75" style="width:25.5pt;height:18pt;visibility:visible">
            <v:imagedata r:id="rId330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систем контроля и управления доступом;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09" o:spid="_x0000_i1357" type="#_x0000_t75" style="width:25.5pt;height:18pt;visibility:visible">
            <v:imagedata r:id="rId33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08" o:spid="_x0000_i1358" type="#_x0000_t75" style="width:21.75pt;height:18pt;visibility:visible">
            <v:imagedata r:id="rId33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техническое обслуживание и регламентно-профилактический ремонт систем видеонаблюдения.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84" w:name="sub_11073"/>
      <w:r w:rsidRPr="00416032">
        <w:rPr>
          <w:rFonts w:ascii="Arial" w:hAnsi="Arial" w:cs="Arial"/>
          <w:sz w:val="24"/>
          <w:szCs w:val="24"/>
        </w:rPr>
        <w:t>72. Затраты на техническое обслуживание и регламентно-профилактический ремонт дизельных генераторных установок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07" o:spid="_x0000_i1359" type="#_x0000_t75" style="width:21.75pt;height:18pt;visibility:visible">
            <v:imagedata r:id="rId333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84"/>
    <w:p w:rsidR="00450246" w:rsidRPr="00416032" w:rsidRDefault="00450246" w:rsidP="007B48D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06" o:spid="_x0000_i1360" type="#_x0000_t75" style="width:108.75pt;height:45.75pt;visibility:visible">
            <v:imagedata r:id="rId334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05" o:spid="_x0000_i1361" type="#_x0000_t75" style="width:24.75pt;height:18pt;visibility:visible">
            <v:imagedata r:id="rId33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i-х дизельных генераторных установок;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04" o:spid="_x0000_i1362" type="#_x0000_t75" style="width:24.75pt;height:18pt;visibility:visible">
            <v:imagedata r:id="rId336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1 i-й дизельной генераторной установки в год.</w:t>
      </w:r>
    </w:p>
    <w:p w:rsidR="00450246" w:rsidRPr="00416032" w:rsidRDefault="00450246" w:rsidP="00F4589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85" w:name="sub_11074"/>
      <w:r w:rsidRPr="00416032">
        <w:rPr>
          <w:rFonts w:ascii="Arial" w:hAnsi="Arial" w:cs="Arial"/>
          <w:sz w:val="24"/>
          <w:szCs w:val="24"/>
        </w:rPr>
        <w:t>73. Затраты на техническое обслуживание и регламентно-профилактический ремонт системы газового пожаротушения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303" o:spid="_x0000_i1363" type="#_x0000_t75" style="width:21.75pt;height:18pt;visibility:visible">
            <v:imagedata r:id="rId33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85"/>
    <w:p w:rsidR="00450246" w:rsidRPr="00416032" w:rsidRDefault="00450246" w:rsidP="007B48D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02" o:spid="_x0000_i1364" type="#_x0000_t75" style="width:108.75pt;height:45.75pt;visibility:visible">
            <v:imagedata r:id="rId33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01" o:spid="_x0000_i1365" type="#_x0000_t75" style="width:24.75pt;height:18pt;visibility:visible">
            <v:imagedata r:id="rId33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i-х датчиков системы газового пожаротушения;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300" o:spid="_x0000_i1366" type="#_x0000_t75" style="width:24.75pt;height:18pt;visibility:visible">
            <v:imagedata r:id="rId340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1 i-го датчика системы газового пожаротушения в год.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86" w:name="sub_11075"/>
      <w:r w:rsidRPr="00416032">
        <w:rPr>
          <w:rFonts w:ascii="Arial" w:hAnsi="Arial" w:cs="Arial"/>
          <w:sz w:val="24"/>
          <w:szCs w:val="24"/>
        </w:rPr>
        <w:t>74. Затраты на техническое обслуживание и регламентно-профилактический ремонт систем кондиционирования и вентиляции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99" o:spid="_x0000_i1367" type="#_x0000_t75" style="width:25.5pt;height:18pt;visibility:visible">
            <v:imagedata r:id="rId341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86"/>
    <w:p w:rsidR="00450246" w:rsidRPr="00416032" w:rsidRDefault="00450246" w:rsidP="007B48D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98" o:spid="_x0000_i1368" type="#_x0000_t75" style="width:120pt;height:45.75pt;visibility:visible">
            <v:imagedata r:id="rId342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97" o:spid="_x0000_i1369" type="#_x0000_t75" style="width:28.5pt;height:18pt;visibility:visible">
            <v:imagedata r:id="rId34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i-х установок кондиционирования и элементов систем вентиляции;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96" o:spid="_x0000_i1370" type="#_x0000_t75" style="width:28.5pt;height:18pt;visibility:visible">
            <v:imagedata r:id="rId344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87" w:name="sub_11076"/>
      <w:r w:rsidRPr="00416032">
        <w:rPr>
          <w:rFonts w:ascii="Arial" w:hAnsi="Arial" w:cs="Arial"/>
          <w:sz w:val="24"/>
          <w:szCs w:val="24"/>
        </w:rPr>
        <w:t>75. Затраты на техническое обслуживание и регламентно-профилактический ремонт систем пожарной сигнализации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95" o:spid="_x0000_i1371" type="#_x0000_t75" style="width:21.75pt;height:18pt;visibility:visible">
            <v:imagedata r:id="rId34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87"/>
    <w:p w:rsidR="00450246" w:rsidRPr="00416032" w:rsidRDefault="00450246" w:rsidP="007B48D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94" o:spid="_x0000_i1372" type="#_x0000_t75" style="width:108.75pt;height:45.75pt;visibility:visible">
            <v:imagedata r:id="rId34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93" o:spid="_x0000_i1373" type="#_x0000_t75" style="width:24.75pt;height:18pt;visibility:visible">
            <v:imagedata r:id="rId34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i-х извещателей пожарной сигнализации;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92" o:spid="_x0000_i1374" type="#_x0000_t75" style="width:24.75pt;height:18pt;visibility:visible">
            <v:imagedata r:id="rId348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1 i-го извещателя в год.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88" w:name="sub_11077"/>
      <w:r w:rsidRPr="00416032">
        <w:rPr>
          <w:rFonts w:ascii="Arial" w:hAnsi="Arial" w:cs="Arial"/>
          <w:sz w:val="24"/>
          <w:szCs w:val="24"/>
        </w:rPr>
        <w:t>76. Затраты на техническое обслуживание и регламентно-профилактический ремонт систем контроля и управления доступом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91" o:spid="_x0000_i1375" type="#_x0000_t75" style="width:25.5pt;height:18pt;visibility:visible">
            <v:imagedata r:id="rId34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88"/>
    <w:p w:rsidR="00450246" w:rsidRPr="00416032" w:rsidRDefault="00450246" w:rsidP="007B48D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90" o:spid="_x0000_i1376" type="#_x0000_t75" style="width:120pt;height:45.75pt;visibility:visible">
            <v:imagedata r:id="rId35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89" o:spid="_x0000_i1377" type="#_x0000_t75" style="width:28.5pt;height:18pt;visibility:visible">
            <v:imagedata r:id="rId35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i-х устройств в составе систем контроля и управления доступом;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88" o:spid="_x0000_i1378" type="#_x0000_t75" style="width:28.5pt;height:18pt;visibility:visible">
            <v:imagedata r:id="rId352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текущего ремонта 1 i-го устройства в составе систем контроля и управления доступом в год.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89" w:name="sub_11078"/>
      <w:r w:rsidRPr="00416032">
        <w:rPr>
          <w:rFonts w:ascii="Arial" w:hAnsi="Arial" w:cs="Arial"/>
          <w:sz w:val="24"/>
          <w:szCs w:val="24"/>
        </w:rPr>
        <w:t>77. Затраты на техническое обслуживание и регламентно-профилактический ремонт систем автоматического диспетчерского управления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87" o:spid="_x0000_i1379" type="#_x0000_t75" style="width:25.5pt;height:18pt;visibility:visible">
            <v:imagedata r:id="rId353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89"/>
    <w:p w:rsidR="00450246" w:rsidRPr="00416032" w:rsidRDefault="00450246" w:rsidP="007B48D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86" o:spid="_x0000_i1380" type="#_x0000_t75" style="width:121.5pt;height:45.75pt;visibility:visible">
            <v:imagedata r:id="rId354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85" o:spid="_x0000_i1381" type="#_x0000_t75" style="width:29.25pt;height:18pt;visibility:visible">
            <v:imagedata r:id="rId35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обслуживаемых i-х устройств в составе систем автоматического диспетчерского управления;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84" o:spid="_x0000_i1382" type="#_x0000_t75" style="width:29.25pt;height:18pt;visibility:visible">
            <v:imagedata r:id="rId356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1 i-го устройства в составе систем автоматического диспетчерского управления в год.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90" w:name="sub_11079"/>
      <w:r w:rsidRPr="00416032">
        <w:rPr>
          <w:rFonts w:ascii="Arial" w:hAnsi="Arial" w:cs="Arial"/>
          <w:sz w:val="24"/>
          <w:szCs w:val="24"/>
        </w:rPr>
        <w:t>78. Затраты на техническое обслуживание и регламентно-профилактический ремонт систем видеонаблюдения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83" o:spid="_x0000_i1383" type="#_x0000_t75" style="width:21.75pt;height:18pt;visibility:visible">
            <v:imagedata r:id="rId35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90"/>
    <w:p w:rsidR="00450246" w:rsidRPr="00416032" w:rsidRDefault="00450246" w:rsidP="007B48D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82" o:spid="_x0000_i1384" type="#_x0000_t75" style="width:107.25pt;height:45.75pt;visibility:visible">
            <v:imagedata r:id="rId35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81" o:spid="_x0000_i1385" type="#_x0000_t75" style="width:24pt;height:18pt;visibility:visible">
            <v:imagedata r:id="rId35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обслуживаемых i-х устройств в составе систем видеонаблюдения;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80" o:spid="_x0000_i1386" type="#_x0000_t75" style="width:24pt;height:18pt;visibility:visible">
            <v:imagedata r:id="rId360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технического обслуживания и регламентно-профилактического ремонта 1 i-го устройства в составе систем видеонаблюдения в год.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91" w:name="sub_11080"/>
      <w:r w:rsidRPr="00416032">
        <w:rPr>
          <w:rFonts w:ascii="Arial" w:hAnsi="Arial" w:cs="Arial"/>
          <w:sz w:val="24"/>
          <w:szCs w:val="24"/>
        </w:rPr>
        <w:t>79. Затраты на оплату услуг внештатных сотрудников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79" o:spid="_x0000_i1387" type="#_x0000_t75" style="width:26.25pt;height:18pt;visibility:visible">
            <v:imagedata r:id="rId361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91"/>
    <w:p w:rsidR="00450246" w:rsidRPr="00416032" w:rsidRDefault="00450246" w:rsidP="007B48D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78" o:spid="_x0000_i1388" type="#_x0000_t75" style="width:188.25pt;height:45.75pt;visibility:visible">
            <v:imagedata r:id="rId362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77" o:spid="_x0000_i1389" type="#_x0000_t75" style="width:33.75pt;height:18pt;visibility:visible">
            <v:imagedata r:id="rId36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месяцев работы внештатного сотрудника в g-й должности;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76" o:spid="_x0000_i1390" type="#_x0000_t75" style="width:30pt;height:18pt;visibility:visible">
            <v:imagedata r:id="rId364" o:title=""/>
          </v:shape>
        </w:pict>
      </w:r>
      <w:r w:rsidRPr="00416032">
        <w:rPr>
          <w:rFonts w:ascii="Arial" w:hAnsi="Arial" w:cs="Arial"/>
          <w:sz w:val="24"/>
          <w:szCs w:val="24"/>
        </w:rPr>
        <w:t>– стоимость 1 месяца работы внештатного сотрудника в g-й должности;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75" o:spid="_x0000_i1391" type="#_x0000_t75" style="width:26.25pt;height:18pt;visibility:visible">
            <v:imagedata r:id="rId36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процентная ставка страховых взносов в государственные внебюджетные фонды.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450246" w:rsidRPr="00416032" w:rsidRDefault="00450246" w:rsidP="007B48DA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92" w:name="sub_110207"/>
      <w:r w:rsidRPr="00416032">
        <w:rPr>
          <w:rFonts w:ascii="Arial" w:hAnsi="Arial" w:cs="Arial"/>
          <w:sz w:val="24"/>
          <w:szCs w:val="24"/>
        </w:rPr>
        <w:t xml:space="preserve">Затраты на приобретение прочих работ и услуг, </w:t>
      </w:r>
      <w:r w:rsidRPr="00416032">
        <w:rPr>
          <w:rFonts w:ascii="Arial" w:hAnsi="Arial" w:cs="Arial"/>
          <w:sz w:val="24"/>
          <w:szCs w:val="24"/>
        </w:rPr>
        <w:br/>
        <w:t xml:space="preserve">не относящиеся к затратам на услуги связи, транспортные </w:t>
      </w:r>
      <w:r w:rsidRPr="00416032">
        <w:rPr>
          <w:rFonts w:ascii="Arial" w:hAnsi="Arial" w:cs="Arial"/>
          <w:sz w:val="24"/>
          <w:szCs w:val="24"/>
        </w:rPr>
        <w:br/>
        <w:t xml:space="preserve">услуги, оплату расходов по договорам об оказании услуг, </w:t>
      </w:r>
      <w:r w:rsidRPr="00416032">
        <w:rPr>
          <w:rFonts w:ascii="Arial" w:hAnsi="Arial" w:cs="Arial"/>
          <w:sz w:val="24"/>
          <w:szCs w:val="24"/>
        </w:rPr>
        <w:br/>
        <w:t xml:space="preserve">связанных с проездом и наймом жилого помещения </w:t>
      </w:r>
      <w:r w:rsidRPr="00416032">
        <w:rPr>
          <w:rFonts w:ascii="Arial" w:hAnsi="Arial" w:cs="Arial"/>
          <w:sz w:val="24"/>
          <w:szCs w:val="24"/>
        </w:rPr>
        <w:br/>
        <w:t xml:space="preserve">в связи с командированием работников, заключаемым </w:t>
      </w:r>
      <w:r w:rsidRPr="00416032">
        <w:rPr>
          <w:rFonts w:ascii="Arial" w:hAnsi="Arial" w:cs="Arial"/>
          <w:sz w:val="24"/>
          <w:szCs w:val="24"/>
        </w:rPr>
        <w:br/>
        <w:t xml:space="preserve">со сторонними организациями, а также к затратам </w:t>
      </w:r>
      <w:r w:rsidRPr="00416032">
        <w:rPr>
          <w:rFonts w:ascii="Arial" w:hAnsi="Arial" w:cs="Arial"/>
          <w:sz w:val="24"/>
          <w:szCs w:val="24"/>
        </w:rPr>
        <w:br/>
        <w:t xml:space="preserve">на коммунальные услуги, аренду помещений и оборудования, </w:t>
      </w:r>
      <w:r w:rsidRPr="00416032">
        <w:rPr>
          <w:rFonts w:ascii="Arial" w:hAnsi="Arial" w:cs="Arial"/>
          <w:sz w:val="24"/>
          <w:szCs w:val="24"/>
        </w:rPr>
        <w:br/>
        <w:t xml:space="preserve">содержание имущества в рамках прочих затрат и затратам </w:t>
      </w:r>
      <w:r w:rsidRPr="00416032">
        <w:rPr>
          <w:rFonts w:ascii="Arial" w:hAnsi="Arial" w:cs="Arial"/>
          <w:sz w:val="24"/>
          <w:szCs w:val="24"/>
        </w:rPr>
        <w:br/>
        <w:t xml:space="preserve">на приобретение прочих работ и услуг в рамках затрат </w:t>
      </w:r>
      <w:r w:rsidRPr="00416032">
        <w:rPr>
          <w:rFonts w:ascii="Arial" w:hAnsi="Arial" w:cs="Arial"/>
          <w:sz w:val="24"/>
          <w:szCs w:val="24"/>
        </w:rPr>
        <w:br/>
        <w:t>на информационно-коммуникационные технологии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93" w:name="sub_11081"/>
      <w:bookmarkEnd w:id="92"/>
      <w:r w:rsidRPr="00416032">
        <w:rPr>
          <w:rFonts w:ascii="Arial" w:hAnsi="Arial" w:cs="Arial"/>
          <w:sz w:val="24"/>
          <w:szCs w:val="24"/>
        </w:rPr>
        <w:t>80. Затраты на оплату типографских работ и услуг, включая приобретение периодических печатных изданий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74" o:spid="_x0000_i1392" type="#_x0000_t75" style="width:13.5pt;height:18pt;visibility:visible">
            <v:imagedata r:id="rId366" o:title=""/>
          </v:shape>
        </w:pict>
      </w:r>
      <w:r w:rsidRPr="00416032">
        <w:rPr>
          <w:rFonts w:ascii="Arial" w:hAnsi="Arial" w:cs="Arial"/>
          <w:sz w:val="24"/>
          <w:szCs w:val="24"/>
        </w:rPr>
        <w:t>), определяются по формуле:</w:t>
      </w:r>
    </w:p>
    <w:bookmarkEnd w:id="93"/>
    <w:p w:rsidR="00450246" w:rsidRPr="00416032" w:rsidRDefault="00450246" w:rsidP="0025566F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73" o:spid="_x0000_i1393" type="#_x0000_t75" style="width:59.25pt;height:18pt;visibility:visible">
            <v:imagedata r:id="rId367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72" o:spid="_x0000_i1394" type="#_x0000_t75" style="width:15pt;height:18pt;visibility:visible">
            <v:imagedata r:id="rId36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спецжурналов;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71" o:spid="_x0000_i1395" type="#_x0000_t75" style="width:18.75pt;height:18pt;visibility:visible">
            <v:imagedata r:id="rId36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94" w:name="sub_11082"/>
      <w:r w:rsidRPr="00416032">
        <w:rPr>
          <w:rFonts w:ascii="Arial" w:hAnsi="Arial" w:cs="Arial"/>
          <w:sz w:val="24"/>
          <w:szCs w:val="24"/>
        </w:rPr>
        <w:t>81. Затраты на приобретение спецжурналов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70" o:spid="_x0000_i1396" type="#_x0000_t75" style="width:15pt;height:18pt;visibility:visible">
            <v:imagedata r:id="rId370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94"/>
    <w:p w:rsidR="00450246" w:rsidRPr="00416032" w:rsidRDefault="00450246" w:rsidP="007B48D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69" o:spid="_x0000_i1397" type="#_x0000_t75" style="width:93pt;height:45.75pt;visibility:visible">
            <v:imagedata r:id="rId371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68" o:spid="_x0000_i1398" type="#_x0000_t75" style="width:20.25pt;height:18pt;visibility:visible">
            <v:imagedata r:id="rId37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приобретаемых i-х спецжурналов;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67" o:spid="_x0000_i1399" type="#_x0000_t75" style="width:20.25pt;height:18pt;visibility:visible">
            <v:imagedata r:id="rId373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 i-го спецжурнала.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95" w:name="sub_11083"/>
      <w:r w:rsidRPr="00416032">
        <w:rPr>
          <w:rFonts w:ascii="Arial" w:hAnsi="Arial" w:cs="Arial"/>
          <w:sz w:val="24"/>
          <w:szCs w:val="24"/>
        </w:rPr>
        <w:t xml:space="preserve">82. 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</w:t>
      </w:r>
      <w:r w:rsidRPr="00416032">
        <w:rPr>
          <w:rFonts w:ascii="Arial" w:hAnsi="Arial" w:cs="Arial"/>
          <w:sz w:val="24"/>
          <w:szCs w:val="24"/>
        </w:rPr>
        <w:br/>
        <w:t>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66" o:spid="_x0000_i1400" type="#_x0000_t75" style="width:18.75pt;height:18pt;visibility:visible">
            <v:imagedata r:id="rId374" o:title=""/>
          </v:shape>
        </w:pict>
      </w:r>
      <w:r w:rsidRPr="00416032">
        <w:rPr>
          <w:rFonts w:ascii="Arial" w:hAnsi="Arial" w:cs="Arial"/>
          <w:sz w:val="24"/>
          <w:szCs w:val="24"/>
        </w:rPr>
        <w:t>), определяются по фактическим затратам в отчетном финансовом году.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96" w:name="sub_11084"/>
      <w:bookmarkEnd w:id="95"/>
      <w:r w:rsidRPr="00416032">
        <w:rPr>
          <w:rFonts w:ascii="Arial" w:hAnsi="Arial" w:cs="Arial"/>
          <w:sz w:val="24"/>
          <w:szCs w:val="24"/>
        </w:rPr>
        <w:t>83. Затраты на оплату услуг внештатных сотрудников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65" o:spid="_x0000_i1401" type="#_x0000_t75" style="width:26.25pt;height:18pt;visibility:visible">
            <v:imagedata r:id="rId37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96"/>
    <w:p w:rsidR="00450246" w:rsidRPr="00416032" w:rsidRDefault="00450246" w:rsidP="007B48DA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64" o:spid="_x0000_i1402" type="#_x0000_t75" style="width:185.25pt;height:45.75pt;visibility:visible">
            <v:imagedata r:id="rId37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63" o:spid="_x0000_i1403" type="#_x0000_t75" style="width:33pt;height:18pt;visibility:visible">
            <v:imagedata r:id="rId37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месяцев работы внештатного сотрудника в j-й должности;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62" o:spid="_x0000_i1404" type="#_x0000_t75" style="width:29.25pt;height:18pt;visibility:visible">
            <v:imagedata r:id="rId378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 месяца работы внештатного сотрудника в j-й должности;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61" o:spid="_x0000_i1405" type="#_x0000_t75" style="width:25.5pt;height:18pt;visibility:visible">
            <v:imagedata r:id="rId37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процентная ставка страховых взносов в государственные внебюджетные фонды.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450246" w:rsidRPr="00416032" w:rsidRDefault="00450246" w:rsidP="007B48D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97" w:name="sub_11085"/>
      <w:r w:rsidRPr="00416032">
        <w:rPr>
          <w:rFonts w:ascii="Arial" w:hAnsi="Arial" w:cs="Arial"/>
          <w:sz w:val="24"/>
          <w:szCs w:val="24"/>
        </w:rPr>
        <w:t>84. Затраты на проведение предрейсового и послерейсового осмотра водителей транспортных средств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60" o:spid="_x0000_i1406" type="#_x0000_t75" style="width:23.25pt;height:18pt;visibility:visible">
            <v:imagedata r:id="rId380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97"/>
    <w:p w:rsidR="00450246" w:rsidRPr="00416032" w:rsidRDefault="00450246" w:rsidP="00AE1B9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59" o:spid="_x0000_i1407" type="#_x0000_t75" style="width:119.25pt;height:36pt;visibility:visible">
            <v:imagedata r:id="rId381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58" o:spid="_x0000_i1408" type="#_x0000_t75" style="width:22.5pt;height:18pt;visibility:visible">
            <v:imagedata r:id="rId38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водителей;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57" o:spid="_x0000_i1409" type="#_x0000_t75" style="width:22.5pt;height:18pt;visibility:visible">
            <v:imagedata r:id="rId383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проведения 1 предрейсового и послерейсового осмотра;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56" o:spid="_x0000_i1410" type="#_x0000_t75" style="width:24pt;height:18pt;visibility:visible">
            <v:imagedata r:id="rId38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рабочих дней в году;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1,2– 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98" w:name="sub_11086"/>
      <w:r w:rsidRPr="00416032">
        <w:rPr>
          <w:rFonts w:ascii="Arial" w:hAnsi="Arial" w:cs="Arial"/>
          <w:sz w:val="24"/>
          <w:szCs w:val="24"/>
        </w:rPr>
        <w:t>85. Затраты на аттестацию специальных помещений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55" o:spid="_x0000_i1411" type="#_x0000_t75" style="width:21pt;height:18pt;visibility:visible">
            <v:imagedata r:id="rId38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98"/>
    <w:p w:rsidR="00450246" w:rsidRPr="00416032" w:rsidRDefault="00450246" w:rsidP="00AE1B9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54" o:spid="_x0000_i1412" type="#_x0000_t75" style="width:120pt;height:45.75pt;visibility:visible">
            <v:imagedata r:id="rId38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53" o:spid="_x0000_i1413" type="#_x0000_t75" style="width:30.75pt;height:18pt;visibility:visible">
            <v:imagedata r:id="rId38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i-х специальных помещений, подлежащих аттестации;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52" o:spid="_x0000_i1414" type="#_x0000_t75" style="width:30.75pt;height:18pt;visibility:visible">
            <v:imagedata r:id="rId388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проведения аттестации 1 i-го специального помещения.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99" w:name="sub_11087"/>
      <w:r w:rsidRPr="00416032">
        <w:rPr>
          <w:rFonts w:ascii="Arial" w:hAnsi="Arial" w:cs="Arial"/>
          <w:sz w:val="24"/>
          <w:szCs w:val="24"/>
        </w:rPr>
        <w:t>86. Затраты на проведение диспансеризации работников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51" o:spid="_x0000_i1415" type="#_x0000_t75" style="width:26.25pt;height:18pt;visibility:visible">
            <v:imagedata r:id="rId38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</w:p>
    <w:bookmarkEnd w:id="99"/>
    <w:p w:rsidR="00450246" w:rsidRPr="00416032" w:rsidRDefault="00450246" w:rsidP="00AE1B9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50" o:spid="_x0000_i1416" type="#_x0000_t75" style="width:93pt;height:18pt;visibility:visible">
            <v:imagedata r:id="rId39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49" o:spid="_x0000_i1417" type="#_x0000_t75" style="width:27.75pt;height:18pt;visibility:visible">
            <v:imagedata r:id="rId391" o:title=""/>
          </v:shape>
        </w:pict>
      </w:r>
      <w:r w:rsidRPr="00416032">
        <w:rPr>
          <w:rFonts w:ascii="Arial" w:hAnsi="Arial" w:cs="Arial"/>
          <w:sz w:val="24"/>
          <w:szCs w:val="24"/>
        </w:rPr>
        <w:t>– численность работников, подлежащих диспансеризации;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48" o:spid="_x0000_i1418" type="#_x0000_t75" style="width:27pt;height:18pt;visibility:visible">
            <v:imagedata r:id="rId392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проведения диспансеризации в расчете на 1 работника.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00" w:name="sub_11088"/>
      <w:r w:rsidRPr="00416032">
        <w:rPr>
          <w:rFonts w:ascii="Arial" w:hAnsi="Arial" w:cs="Arial"/>
          <w:sz w:val="24"/>
          <w:szCs w:val="24"/>
        </w:rPr>
        <w:t>87. Затраты на оплату работ по монтажу (установке), дооборудованию и наладке оборудования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47" o:spid="_x0000_i1419" type="#_x0000_t75" style="width:23.25pt;height:18pt;visibility:visible">
            <v:imagedata r:id="rId393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100"/>
    <w:p w:rsidR="00450246" w:rsidRPr="00416032" w:rsidRDefault="00450246" w:rsidP="00AE1B9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46" o:spid="_x0000_i1420" type="#_x0000_t75" style="width:120.75pt;height:45.75pt;visibility:visible">
            <v:imagedata r:id="rId394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45" o:spid="_x0000_i1421" type="#_x0000_t75" style="width:29.25pt;height:18pt;visibility:visible">
            <v:imagedata r:id="rId39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g-го оборудования, подлежащего монтажу (установке), дооборудованию и наладке;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44" o:spid="_x0000_i1422" type="#_x0000_t75" style="width:28.5pt;height:18pt;visibility:visible">
            <v:imagedata r:id="rId396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монтажа (установки), дооборудования и наладки g-го оборудования.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01" w:name="sub_11089"/>
      <w:r w:rsidRPr="00416032">
        <w:rPr>
          <w:rFonts w:ascii="Arial" w:hAnsi="Arial" w:cs="Arial"/>
          <w:sz w:val="24"/>
          <w:szCs w:val="24"/>
        </w:rPr>
        <w:t>88. Затраты на оплату услуг вневедомственной охраны определяются по фактическим затратам в отчетном финансовом году.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02" w:name="sub_11090"/>
      <w:bookmarkEnd w:id="101"/>
      <w:r w:rsidRPr="00416032">
        <w:rPr>
          <w:rFonts w:ascii="Arial" w:hAnsi="Arial" w:cs="Arial"/>
          <w:sz w:val="24"/>
          <w:szCs w:val="24"/>
        </w:rPr>
        <w:t>89. Затраты на приобретение полисов обязательного страхования гражданской ответственности владельцев транспортных средств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43" o:spid="_x0000_i1423" type="#_x0000_t75" style="width:30pt;height:18pt;visibility:visible">
            <v:imagedata r:id="rId397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указанием</w:t>
      </w:r>
      <w:r w:rsidRPr="00416032">
        <w:rPr>
          <w:rFonts w:ascii="Arial" w:hAnsi="Arial" w:cs="Arial"/>
          <w:sz w:val="24"/>
          <w:szCs w:val="24"/>
        </w:rPr>
        <w:t xml:space="preserve"> Центрального банка Российской Федерации от 19.09.2014 № 3384-У «О 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средств», по формуле:</w:t>
      </w:r>
    </w:p>
    <w:bookmarkEnd w:id="102"/>
    <w:p w:rsidR="00450246" w:rsidRPr="00416032" w:rsidRDefault="00450246" w:rsidP="00AE1B9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42" o:spid="_x0000_i1424" type="#_x0000_t75" style="width:296.25pt;height:45.75pt;visibility:visible">
            <v:imagedata r:id="rId39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41" o:spid="_x0000_i1425" type="#_x0000_t75" style="width:19.5pt;height:18pt;visibility:visible">
            <v:imagedata r:id="rId39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предельный размер базовой ставки страхового тарифа по i-му транспортному средству;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40" o:spid="_x0000_i1426" type="#_x0000_t75" style="width:21pt;height:18pt;visibility:visible">
            <v:imagedata r:id="rId400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коэффициент страховых тарифов в зависимости от территории преимущественного использования i-го транспортного средства;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39" o:spid="_x0000_i1427" type="#_x0000_t75" style="width:31.5pt;height:18pt;visibility:visible">
            <v:imagedata r:id="rId40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38" o:spid="_x0000_i1428" type="#_x0000_t75" style="width:23.25pt;height:18pt;visibility:visible">
            <v:imagedata r:id="rId402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37" o:spid="_x0000_i1429" type="#_x0000_t75" style="width:24.75pt;height:18pt;visibility:visible">
            <v:imagedata r:id="rId40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коэффициент страховых тарифов в зависимости от технических характеристик i-го транспортного средства;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36" o:spid="_x0000_i1430" type="#_x0000_t75" style="width:22.5pt;height:18pt;visibility:visible">
            <v:imagedata r:id="rId40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коэффициент страховых тарифов в зависимости от периода использования i-го транспортного средства;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35" o:spid="_x0000_i1431" type="#_x0000_t75" style="width:22.5pt;height:18pt;visibility:visible">
            <v:imagedata r:id="rId405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коэффициент страховых тарифов в зависимости от наличия нарушений, предусмотренных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3 статьи 9</w:t>
      </w:r>
      <w:r w:rsidRPr="00416032">
        <w:rPr>
          <w:rFonts w:ascii="Arial" w:hAnsi="Arial" w:cs="Arial"/>
          <w:sz w:val="24"/>
          <w:szCs w:val="24"/>
        </w:rPr>
        <w:t xml:space="preserve"> Федерального закона от 25.04.2002 № 40-ФЗ «Об обязательном страховании гражданской ответственности владельцев транспортных средств»;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34" o:spid="_x0000_i1432" type="#_x0000_t75" style="width:27pt;height:18pt;visibility:visible">
            <v:imagedata r:id="rId406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03" w:name="sub_11091"/>
      <w:r w:rsidRPr="00416032">
        <w:rPr>
          <w:rFonts w:ascii="Arial" w:hAnsi="Arial" w:cs="Arial"/>
          <w:sz w:val="24"/>
          <w:szCs w:val="24"/>
        </w:rPr>
        <w:t>90. Затраты на оплату труда независимых экспертов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33" o:spid="_x0000_i1433" type="#_x0000_t75" style="width:18pt;height:18pt;visibility:visible">
            <v:imagedata r:id="rId40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103"/>
    <w:p w:rsidR="00450246" w:rsidRPr="00416032" w:rsidRDefault="00450246" w:rsidP="00AE1B9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32" o:spid="_x0000_i1434" type="#_x0000_t75" style="width:162.75pt;height:19.5pt;visibility:visible">
            <v:imagedata r:id="rId40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31" o:spid="_x0000_i1435" type="#_x0000_t75" style="width:14.25pt;height:18pt;visibility:visible">
            <v:imagedata r:id="rId40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в очередном финансовом году количество аттестационных и конкурсных комиссий, комиссий по соблюдению требований к служебному поведению муниципальных гражданских служащих и урегулированию конфликта интересов;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30" o:spid="_x0000_i1436" type="#_x0000_t75" style="width:18pt;height:18pt;visibility:visible">
            <v:imagedata r:id="rId410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в очередном финансовом году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29" o:spid="_x0000_i1437" type="#_x0000_t75" style="width:18.75pt;height:18pt;visibility:visible">
            <v:imagedata r:id="rId41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и урегулированию конфликта интересов;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28" o:spid="_x0000_i1438" type="#_x0000_t75" style="width:17.25pt;height:18pt;visibility:visible">
            <v:imagedata r:id="rId412" o:title=""/>
          </v:shape>
        </w:pict>
      </w:r>
      <w:r w:rsidRPr="00416032">
        <w:rPr>
          <w:rFonts w:ascii="Arial" w:hAnsi="Arial" w:cs="Arial"/>
          <w:sz w:val="24"/>
          <w:szCs w:val="24"/>
        </w:rPr>
        <w:t>– ставка почасовой оплаты труда независимых экспертов в соответствии с действующим законодательством и иными нормативными правовыми актами;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27" o:spid="_x0000_i1439" type="#_x0000_t75" style="width:20.25pt;height:18pt;visibility:visible">
            <v:imagedata r:id="rId41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450246" w:rsidRPr="00416032" w:rsidRDefault="00450246" w:rsidP="00AE1B94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104" w:name="sub_110208"/>
      <w:r w:rsidRPr="00416032">
        <w:rPr>
          <w:rFonts w:ascii="Arial" w:hAnsi="Arial" w:cs="Arial"/>
          <w:sz w:val="24"/>
          <w:szCs w:val="24"/>
        </w:rPr>
        <w:t xml:space="preserve">Затраты на приобретение основных средств, не отнесенные </w:t>
      </w:r>
      <w:r w:rsidRPr="00416032">
        <w:rPr>
          <w:rFonts w:ascii="Arial" w:hAnsi="Arial" w:cs="Arial"/>
          <w:sz w:val="24"/>
          <w:szCs w:val="24"/>
        </w:rPr>
        <w:br/>
        <w:t xml:space="preserve">к затратам на приобретение основных средств в рамках затрат </w:t>
      </w:r>
      <w:r w:rsidRPr="00416032">
        <w:rPr>
          <w:rFonts w:ascii="Arial" w:hAnsi="Arial" w:cs="Arial"/>
          <w:sz w:val="24"/>
          <w:szCs w:val="24"/>
        </w:rPr>
        <w:br/>
        <w:t>на информационно-коммуникационные технологии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05" w:name="sub_11092"/>
      <w:bookmarkEnd w:id="104"/>
      <w:r w:rsidRPr="00416032">
        <w:rPr>
          <w:rFonts w:ascii="Arial" w:hAnsi="Arial" w:cs="Arial"/>
          <w:sz w:val="24"/>
          <w:szCs w:val="24"/>
        </w:rPr>
        <w:t>91. 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26" o:spid="_x0000_i1440" type="#_x0000_t75" style="width:21pt;height:21.75pt;visibility:visible">
            <v:imagedata r:id="rId414" o:title=""/>
          </v:shape>
        </w:pict>
      </w:r>
      <w:r w:rsidRPr="00416032">
        <w:rPr>
          <w:rFonts w:ascii="Arial" w:hAnsi="Arial" w:cs="Arial"/>
          <w:sz w:val="24"/>
          <w:szCs w:val="24"/>
        </w:rPr>
        <w:t>), определяются по формуле:</w:t>
      </w:r>
    </w:p>
    <w:bookmarkEnd w:id="105"/>
    <w:p w:rsidR="00450246" w:rsidRPr="00416032" w:rsidRDefault="00450246" w:rsidP="00AE1B94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25" o:spid="_x0000_i1441" type="#_x0000_t75" style="width:102.75pt;height:21.75pt;visibility:visible">
            <v:imagedata r:id="rId415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24" o:spid="_x0000_i1442" type="#_x0000_t75" style="width:18.75pt;height:18pt;visibility:visible">
            <v:imagedata r:id="rId416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транспортных средств;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23" o:spid="_x0000_i1443" type="#_x0000_t75" style="width:27.75pt;height:18pt;visibility:visible">
            <v:imagedata r:id="rId41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мебели;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22" o:spid="_x0000_i1444" type="#_x0000_t75" style="width:17.25pt;height:18pt;visibility:visible">
            <v:imagedata r:id="rId41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систем кондиционирования.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06" w:name="sub_11093"/>
      <w:r w:rsidRPr="00416032">
        <w:rPr>
          <w:rFonts w:ascii="Arial" w:hAnsi="Arial" w:cs="Arial"/>
          <w:sz w:val="24"/>
          <w:szCs w:val="24"/>
        </w:rPr>
        <w:t>92. Затраты на приобретение транспортных средств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21" o:spid="_x0000_i1445" type="#_x0000_t75" style="width:18.75pt;height:18pt;visibility:visible">
            <v:imagedata r:id="rId41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p w:rsidR="00450246" w:rsidRPr="00416032" w:rsidRDefault="00450246" w:rsidP="00AE1B94">
      <w:pPr>
        <w:jc w:val="center"/>
        <w:rPr>
          <w:rFonts w:ascii="Arial" w:hAnsi="Arial" w:cs="Arial"/>
          <w:sz w:val="24"/>
          <w:szCs w:val="24"/>
        </w:rPr>
      </w:pPr>
      <w:bookmarkStart w:id="107" w:name="sub_11931"/>
      <w:bookmarkEnd w:id="106"/>
      <w:r w:rsidRPr="00416032">
        <w:rPr>
          <w:rFonts w:ascii="Arial" w:hAnsi="Arial" w:cs="Arial"/>
          <w:noProof/>
          <w:sz w:val="24"/>
          <w:szCs w:val="24"/>
        </w:rPr>
        <w:pict>
          <v:shape id="Рисунок 220" o:spid="_x0000_i1446" type="#_x0000_t75" style="width:102.75pt;height:45.75pt;visibility:visible">
            <v:imagedata r:id="rId42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bookmarkEnd w:id="107"/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pict>
          <v:shape id="Рисунок 219" o:spid="_x0000_i1447" type="#_x0000_t75" style="width:23.25pt;height:18pt;visibility:visible">
            <v:imagedata r:id="rId421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планируемое к приобретению количество i-х транспортных средств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18" o:spid="_x0000_i1448" type="#_x0000_t75" style="width:23.25pt;height:18pt;visibility:visible">
            <v:imagedata r:id="rId422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приобретения i-го транспортного средства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Правил.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08" w:name="sub_11094"/>
      <w:r w:rsidRPr="00416032">
        <w:rPr>
          <w:rFonts w:ascii="Arial" w:hAnsi="Arial" w:cs="Arial"/>
          <w:sz w:val="24"/>
          <w:szCs w:val="24"/>
        </w:rPr>
        <w:t>93. Затраты на приобретение мебели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17" o:spid="_x0000_i1449" type="#_x0000_t75" style="width:27.75pt;height:18pt;visibility:visible">
            <v:imagedata r:id="rId423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p w:rsidR="00450246" w:rsidRPr="00416032" w:rsidRDefault="00450246" w:rsidP="00AE1B94">
      <w:pPr>
        <w:jc w:val="center"/>
        <w:rPr>
          <w:rFonts w:ascii="Arial" w:hAnsi="Arial" w:cs="Arial"/>
          <w:sz w:val="24"/>
          <w:szCs w:val="24"/>
        </w:rPr>
      </w:pPr>
      <w:bookmarkStart w:id="109" w:name="sub_11941"/>
      <w:bookmarkEnd w:id="108"/>
      <w:r w:rsidRPr="00416032">
        <w:rPr>
          <w:rFonts w:ascii="Arial" w:hAnsi="Arial" w:cs="Arial"/>
          <w:noProof/>
          <w:sz w:val="24"/>
          <w:szCs w:val="24"/>
        </w:rPr>
        <w:pict>
          <v:shape id="Рисунок 216" o:spid="_x0000_i1450" type="#_x0000_t75" style="width:128.25pt;height:45.75pt;visibility:visible">
            <v:imagedata r:id="rId424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bookmarkEnd w:id="109"/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15" o:spid="_x0000_i1451" type="#_x0000_t75" style="width:31.5pt;height:18pt;visibility:visible">
            <v:imagedata r:id="rId425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планируемое к приобретению количество i-х предметов мебели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14" o:spid="_x0000_i1452" type="#_x0000_t75" style="width:30.75pt;height:18pt;visibility:visible">
            <v:imagedata r:id="rId426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i-гo предмета мебели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Правил.</w:t>
      </w:r>
    </w:p>
    <w:p w:rsidR="00450246" w:rsidRPr="00416032" w:rsidRDefault="00450246" w:rsidP="00AE1B9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10" w:name="sub_11095"/>
      <w:r w:rsidRPr="00416032">
        <w:rPr>
          <w:rFonts w:ascii="Arial" w:hAnsi="Arial" w:cs="Arial"/>
          <w:sz w:val="24"/>
          <w:szCs w:val="24"/>
        </w:rPr>
        <w:t>94. Затраты на приобретение систем кондиционирования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13" o:spid="_x0000_i1453" type="#_x0000_t75" style="width:17.25pt;height:18pt;visibility:visible">
            <v:imagedata r:id="rId427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p w:rsidR="00450246" w:rsidRPr="00416032" w:rsidRDefault="00450246" w:rsidP="001E7550">
      <w:pPr>
        <w:jc w:val="center"/>
        <w:rPr>
          <w:rFonts w:ascii="Arial" w:hAnsi="Arial" w:cs="Arial"/>
          <w:sz w:val="24"/>
          <w:szCs w:val="24"/>
        </w:rPr>
      </w:pPr>
      <w:bookmarkStart w:id="111" w:name="sub_11951"/>
      <w:bookmarkEnd w:id="110"/>
      <w:r w:rsidRPr="00416032">
        <w:rPr>
          <w:rFonts w:ascii="Arial" w:hAnsi="Arial" w:cs="Arial"/>
          <w:noProof/>
          <w:sz w:val="24"/>
          <w:szCs w:val="24"/>
        </w:rPr>
        <w:pict>
          <v:shape id="Рисунок 212" o:spid="_x0000_i1454" type="#_x0000_t75" style="width:87.75pt;height:45.75pt;visibility:visible">
            <v:imagedata r:id="rId428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bookmarkEnd w:id="111"/>
    <w:p w:rsidR="00450246" w:rsidRPr="00416032" w:rsidRDefault="00450246" w:rsidP="002D3D5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2D3D5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11" o:spid="_x0000_i1455" type="#_x0000_t75" style="width:16.5pt;height:18pt;visibility:visible">
            <v:imagedata r:id="rId429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 приобретению количество i-х систем кондиционирования;</w:t>
      </w:r>
    </w:p>
    <w:p w:rsidR="00450246" w:rsidRPr="00416032" w:rsidRDefault="00450246" w:rsidP="002D3D5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10" o:spid="_x0000_i1456" type="#_x0000_t75" style="width:16.5pt;height:18pt;visibility:visible">
            <v:imagedata r:id="rId430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1-й системы кондиционирования.</w:t>
      </w:r>
    </w:p>
    <w:p w:rsidR="00450246" w:rsidRPr="00416032" w:rsidRDefault="00450246" w:rsidP="001E7550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112" w:name="sub_110209"/>
      <w:r w:rsidRPr="00416032">
        <w:rPr>
          <w:rFonts w:ascii="Arial" w:hAnsi="Arial" w:cs="Arial"/>
          <w:sz w:val="24"/>
          <w:szCs w:val="24"/>
        </w:rPr>
        <w:t xml:space="preserve">Затраты на приобретение материальных запасов, не отнесенные </w:t>
      </w:r>
      <w:r w:rsidRPr="00416032">
        <w:rPr>
          <w:rFonts w:ascii="Arial" w:hAnsi="Arial" w:cs="Arial"/>
          <w:sz w:val="24"/>
          <w:szCs w:val="24"/>
        </w:rPr>
        <w:br/>
        <w:t xml:space="preserve">к затратам на приобретение материальных запасов в рамках </w:t>
      </w:r>
      <w:r w:rsidRPr="00416032">
        <w:rPr>
          <w:rFonts w:ascii="Arial" w:hAnsi="Arial" w:cs="Arial"/>
          <w:sz w:val="24"/>
          <w:szCs w:val="24"/>
        </w:rPr>
        <w:br/>
        <w:t>затрат на информационно-коммуникационные технологии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13" w:name="sub_11096"/>
      <w:bookmarkEnd w:id="112"/>
      <w:r w:rsidRPr="00416032">
        <w:rPr>
          <w:rFonts w:ascii="Arial" w:hAnsi="Arial" w:cs="Arial"/>
          <w:sz w:val="24"/>
          <w:szCs w:val="24"/>
        </w:rPr>
        <w:t>95. 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09" o:spid="_x0000_i1457" type="#_x0000_t75" style="width:21pt;height:21.75pt;visibility:visible">
            <v:imagedata r:id="rId431" o:title=""/>
          </v:shape>
        </w:pict>
      </w:r>
      <w:r w:rsidRPr="00416032">
        <w:rPr>
          <w:rFonts w:ascii="Arial" w:hAnsi="Arial" w:cs="Arial"/>
          <w:sz w:val="24"/>
          <w:szCs w:val="24"/>
        </w:rPr>
        <w:t>), определяются по формуле:</w:t>
      </w:r>
    </w:p>
    <w:bookmarkEnd w:id="113"/>
    <w:p w:rsidR="00450246" w:rsidRPr="00416032" w:rsidRDefault="00450246" w:rsidP="001E7550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08" o:spid="_x0000_i1458" type="#_x0000_t75" style="width:189.75pt;height:21.75pt;visibility:visible">
            <v:imagedata r:id="rId432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07" o:spid="_x0000_i1459" type="#_x0000_t75" style="width:18pt;height:18pt;visibility:visible">
            <v:imagedata r:id="rId43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бланочной продукции;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06" o:spid="_x0000_i1460" type="#_x0000_t75" style="width:26.25pt;height:18pt;visibility:visible">
            <v:imagedata r:id="rId434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канцелярских принадлежностей;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05" o:spid="_x0000_i1461" type="#_x0000_t75" style="width:18.75pt;height:18pt;visibility:visible">
            <v:imagedata r:id="rId435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хозяйственных товаров и принадлежностей;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04" o:spid="_x0000_i1462" type="#_x0000_t75" style="width:22.5pt;height:18pt;visibility:visible">
            <v:imagedata r:id="rId436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горюче-смазочных материалов;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03" o:spid="_x0000_i1463" type="#_x0000_t75" style="width:21pt;height:18pt;visibility:visible">
            <v:imagedata r:id="rId437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запасных частей для транспортных средств;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02" o:spid="_x0000_i1464" type="#_x0000_t75" style="width:26.25pt;height:18pt;visibility:visible">
            <v:imagedata r:id="rId43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затраты на приобретение материальных запасов для нужд гражданской обороны.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14" w:name="sub_11097"/>
      <w:r w:rsidRPr="00416032">
        <w:rPr>
          <w:rFonts w:ascii="Arial" w:hAnsi="Arial" w:cs="Arial"/>
          <w:sz w:val="24"/>
          <w:szCs w:val="24"/>
        </w:rPr>
        <w:t>96. Затраты на приобретение бланочной продукции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201" o:spid="_x0000_i1465" type="#_x0000_t75" style="width:18pt;height:18pt;visibility:visible">
            <v:imagedata r:id="rId43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114"/>
    <w:p w:rsidR="00450246" w:rsidRPr="00416032" w:rsidRDefault="00450246" w:rsidP="001E7550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200" o:spid="_x0000_i1466" type="#_x0000_t75" style="width:167.25pt;height:45.75pt;visibility:visible">
            <v:imagedata r:id="rId44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99" o:spid="_x0000_i1467" type="#_x0000_t75" style="width:17.25pt;height:18pt;visibility:visible">
            <v:imagedata r:id="rId441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 приобретению количество бланочной продукции;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98" o:spid="_x0000_i1468" type="#_x0000_t75" style="width:16.5pt;height:18pt;visibility:visible">
            <v:imagedata r:id="rId442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 бланка по i-му тиражу;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97" o:spid="_x0000_i1469" type="#_x0000_t75" style="width:23.25pt;height:18pt;visibility:visible">
            <v:imagedata r:id="rId443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 приобретению количество прочей продукции, изготовляемой типографией;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96" o:spid="_x0000_i1470" type="#_x0000_t75" style="width:23.25pt;height:18pt;visibility:visible">
            <v:imagedata r:id="rId444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 единицы прочей продукции, изготовляемой типографией, по j-му тиражу.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15" w:name="sub_11098"/>
      <w:r w:rsidRPr="00416032">
        <w:rPr>
          <w:rFonts w:ascii="Arial" w:hAnsi="Arial" w:cs="Arial"/>
          <w:sz w:val="24"/>
          <w:szCs w:val="24"/>
        </w:rPr>
        <w:t>97. Затраты на приобретение канцелярских принадлежностей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95" o:spid="_x0000_i1471" type="#_x0000_t75" style="width:26.25pt;height:18pt;visibility:visible">
            <v:imagedata r:id="rId445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p w:rsidR="00450246" w:rsidRPr="00416032" w:rsidRDefault="00450246" w:rsidP="001E7550">
      <w:pPr>
        <w:jc w:val="center"/>
        <w:rPr>
          <w:rFonts w:ascii="Arial" w:hAnsi="Arial" w:cs="Arial"/>
          <w:sz w:val="24"/>
          <w:szCs w:val="24"/>
        </w:rPr>
      </w:pPr>
      <w:bookmarkStart w:id="116" w:name="sub_11981"/>
      <w:bookmarkEnd w:id="115"/>
      <w:r w:rsidRPr="00416032">
        <w:rPr>
          <w:rFonts w:ascii="Arial" w:hAnsi="Arial" w:cs="Arial"/>
          <w:noProof/>
          <w:sz w:val="24"/>
          <w:szCs w:val="24"/>
        </w:rPr>
        <w:pict>
          <v:shape id="Рисунок 194" o:spid="_x0000_i1472" type="#_x0000_t75" style="width:150pt;height:45.75pt;visibility:visible">
            <v:imagedata r:id="rId446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bookmarkEnd w:id="116"/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93" o:spid="_x0000_i1473" type="#_x0000_t75" style="width:30.75pt;height:18pt;visibility:visible">
            <v:imagedata r:id="rId447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количество i-гo предмета канцелярских принадлежностей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 в расчете на основного работника;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92" o:spid="_x0000_i1474" type="#_x0000_t75" style="width:20.25pt;height:18pt;visibility:visible">
            <v:imagedata r:id="rId448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расчетная численность основных работников, определяемая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пунктами 17 – 22</w:t>
      </w:r>
      <w:r w:rsidRPr="00416032">
        <w:rPr>
          <w:rFonts w:ascii="Arial" w:hAnsi="Arial" w:cs="Arial"/>
          <w:sz w:val="24"/>
          <w:szCs w:val="24"/>
        </w:rPr>
        <w:t xml:space="preserve"> общих требований к определению нормативных затрат;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91" o:spid="_x0000_i1475" type="#_x0000_t75" style="width:29.25pt;height:18pt;visibility:visible">
            <v:imagedata r:id="rId449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i-гo предмета канцелярских принадлежностей в соответствии с нормативами, определяемыми администрацией</w:t>
      </w:r>
      <w:r w:rsidRPr="00416032">
        <w:rPr>
          <w:rFonts w:ascii="Arial" w:hAnsi="Arial" w:cs="Arial"/>
          <w:sz w:val="24"/>
          <w:szCs w:val="24"/>
        </w:rPr>
        <w:tab/>
        <w:t xml:space="preserve">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Правил.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17" w:name="sub_11099"/>
      <w:r w:rsidRPr="00416032">
        <w:rPr>
          <w:rFonts w:ascii="Arial" w:hAnsi="Arial" w:cs="Arial"/>
          <w:sz w:val="24"/>
          <w:szCs w:val="24"/>
        </w:rPr>
        <w:t>98. Затраты на приобретение хозяйственных товаров и принадлежностей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90" o:spid="_x0000_i1476" type="#_x0000_t75" style="width:18.75pt;height:18pt;visibility:visible">
            <v:imagedata r:id="rId450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p w:rsidR="00450246" w:rsidRPr="00416032" w:rsidRDefault="00450246" w:rsidP="001E7550">
      <w:pPr>
        <w:jc w:val="center"/>
        <w:rPr>
          <w:rFonts w:ascii="Arial" w:hAnsi="Arial" w:cs="Arial"/>
          <w:sz w:val="24"/>
          <w:szCs w:val="24"/>
        </w:rPr>
      </w:pPr>
      <w:bookmarkStart w:id="118" w:name="sub_11991"/>
      <w:bookmarkEnd w:id="117"/>
      <w:r w:rsidRPr="00416032">
        <w:rPr>
          <w:rFonts w:ascii="Arial" w:hAnsi="Arial" w:cs="Arial"/>
          <w:noProof/>
          <w:sz w:val="24"/>
          <w:szCs w:val="24"/>
        </w:rPr>
        <w:pict>
          <v:shape id="Рисунок 189" o:spid="_x0000_i1477" type="#_x0000_t75" style="width:98.25pt;height:45.75pt;visibility:visible">
            <v:imagedata r:id="rId451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bookmarkEnd w:id="118"/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88" o:spid="_x0000_i1478" type="#_x0000_t75" style="width:20.25pt;height:18pt;visibility:visible">
            <v:imagedata r:id="rId452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i-й единицы хозяйственных товаров и принадлежностей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87" o:spid="_x0000_i1479" type="#_x0000_t75" style="width:21pt;height:18pt;visibility:visible">
            <v:imagedata r:id="rId453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количество i-гo хозяйственного товара и принадлежности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Правил.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19" w:name="sub_11100"/>
      <w:r w:rsidRPr="00416032">
        <w:rPr>
          <w:rFonts w:ascii="Arial" w:hAnsi="Arial" w:cs="Arial"/>
          <w:sz w:val="24"/>
          <w:szCs w:val="24"/>
        </w:rPr>
        <w:t>99. Затраты на приобретение горюче-смазочных материалов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86" o:spid="_x0000_i1480" type="#_x0000_t75" style="width:22.5pt;height:18pt;visibility:visible">
            <v:imagedata r:id="rId454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p w:rsidR="00450246" w:rsidRPr="00416032" w:rsidRDefault="00450246" w:rsidP="001E7550">
      <w:pPr>
        <w:jc w:val="center"/>
        <w:rPr>
          <w:rFonts w:ascii="Arial" w:hAnsi="Arial" w:cs="Arial"/>
          <w:sz w:val="24"/>
          <w:szCs w:val="24"/>
        </w:rPr>
      </w:pPr>
      <w:bookmarkStart w:id="120" w:name="sub_11111"/>
      <w:bookmarkEnd w:id="119"/>
      <w:r w:rsidRPr="00416032">
        <w:rPr>
          <w:rFonts w:ascii="Arial" w:hAnsi="Arial" w:cs="Arial"/>
          <w:noProof/>
          <w:sz w:val="24"/>
          <w:szCs w:val="24"/>
        </w:rPr>
        <w:pict>
          <v:shape id="Рисунок 185" o:spid="_x0000_i1481" type="#_x0000_t75" style="width:147pt;height:45.75pt;visibility:visible">
            <v:imagedata r:id="rId455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bookmarkEnd w:id="120"/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84" o:spid="_x0000_i1482" type="#_x0000_t75" style="width:27pt;height:18pt;visibility:visible">
            <v:imagedata r:id="rId456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норма расхода топлива на </w:t>
      </w:r>
      <w:smartTag w:uri="urn:schemas-microsoft-com:office:smarttags" w:element="metricconverter">
        <w:smartTagPr>
          <w:attr w:name="ProductID" w:val="100 километров"/>
        </w:smartTagPr>
        <w:r w:rsidRPr="00416032">
          <w:rPr>
            <w:rFonts w:ascii="Arial" w:hAnsi="Arial" w:cs="Arial"/>
            <w:sz w:val="24"/>
            <w:szCs w:val="24"/>
          </w:rPr>
          <w:t>100 километров</w:t>
        </w:r>
      </w:smartTag>
      <w:r w:rsidRPr="00416032">
        <w:rPr>
          <w:rFonts w:ascii="Arial" w:hAnsi="Arial" w:cs="Arial"/>
          <w:sz w:val="24"/>
          <w:szCs w:val="24"/>
        </w:rPr>
        <w:t xml:space="preserve"> пробега i-го транспортного средства согласно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методическим рекомендациям</w:t>
      </w:r>
      <w:r w:rsidRPr="00416032">
        <w:rPr>
          <w:rFonts w:ascii="Arial" w:hAnsi="Arial" w:cs="Arial"/>
          <w:sz w:val="24"/>
          <w:szCs w:val="24"/>
        </w:rPr>
        <w:t xml:space="preserve"> «Нормы расхода топлив и смазочных материалов на автомобильном транспорте», предусмотренным приложением к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распоряжению</w:t>
      </w:r>
      <w:r w:rsidRPr="00416032">
        <w:rPr>
          <w:rFonts w:ascii="Arial" w:hAnsi="Arial" w:cs="Arial"/>
          <w:sz w:val="24"/>
          <w:szCs w:val="24"/>
        </w:rPr>
        <w:t xml:space="preserve"> Министерства транспорта Российской Федерации от 14.03.2008 № AM-23-p;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83" o:spid="_x0000_i1483" type="#_x0000_t75" style="width:25.5pt;height:18pt;visibility:visible">
            <v:imagedata r:id="rId457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1 литра горюче-смазочного материала по i-му транспортному средству;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82" o:spid="_x0000_i1484" type="#_x0000_t75" style="width:27.75pt;height:18pt;visibility:visible">
            <v:imagedata r:id="rId458" o:title=""/>
          </v:shape>
        </w:pict>
      </w:r>
      <w:r w:rsidRPr="00416032">
        <w:rPr>
          <w:rFonts w:ascii="Arial" w:hAnsi="Arial" w:cs="Arial"/>
          <w:sz w:val="24"/>
          <w:szCs w:val="24"/>
        </w:rPr>
        <w:t>– планируемое количество рабочих дней использования i-гo транспортного средства в очередном финансовом году.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21" w:name="sub_11101"/>
      <w:r w:rsidRPr="00416032">
        <w:rPr>
          <w:rFonts w:ascii="Arial" w:hAnsi="Arial" w:cs="Arial"/>
          <w:sz w:val="24"/>
          <w:szCs w:val="24"/>
        </w:rPr>
        <w:t>100. Затраты на приобретение запасных частей для транспортных средств определяются по фактическим затратам в отчетном финансовом году.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22" w:name="sub_11102"/>
      <w:bookmarkEnd w:id="121"/>
      <w:r w:rsidRPr="00416032">
        <w:rPr>
          <w:rFonts w:ascii="Arial" w:hAnsi="Arial" w:cs="Arial"/>
          <w:sz w:val="24"/>
          <w:szCs w:val="24"/>
        </w:rPr>
        <w:t>101. Затраты на приобретение материальных запасов для нужд гражданской обороны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81" o:spid="_x0000_i1485" type="#_x0000_t75" style="width:26.25pt;height:18pt;visibility:visible">
            <v:imagedata r:id="rId459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p w:rsidR="00450246" w:rsidRPr="00416032" w:rsidRDefault="00450246" w:rsidP="001E7550">
      <w:pPr>
        <w:jc w:val="center"/>
        <w:rPr>
          <w:rFonts w:ascii="Arial" w:hAnsi="Arial" w:cs="Arial"/>
          <w:sz w:val="24"/>
          <w:szCs w:val="24"/>
        </w:rPr>
      </w:pPr>
      <w:bookmarkStart w:id="123" w:name="sub_11121"/>
      <w:bookmarkEnd w:id="122"/>
      <w:r w:rsidRPr="00416032">
        <w:rPr>
          <w:rFonts w:ascii="Arial" w:hAnsi="Arial" w:cs="Arial"/>
          <w:noProof/>
          <w:sz w:val="24"/>
          <w:szCs w:val="24"/>
        </w:rPr>
        <w:pict>
          <v:shape id="Рисунок 180" o:spid="_x0000_i1486" type="#_x0000_t75" style="width:153pt;height:45.75pt;visibility:visible">
            <v:imagedata r:id="rId460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bookmarkEnd w:id="123"/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79" o:spid="_x0000_i1487" type="#_x0000_t75" style="width:30pt;height:18pt;visibility:visible">
            <v:imagedata r:id="rId461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цена i-й единицы материальных запасов для нужд гражданской обороны в соответствии с нормативами,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78" o:spid="_x0000_i1488" type="#_x0000_t75" style="width:32.25pt;height:18pt;visibility:visible">
            <v:imagedata r:id="rId462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количество i-гo материального запаса для нужд гражданской обороны из расчета на 1 работника в год в соответствии с нормативами, определяемыми администрацией Титовского сельсовета </w:t>
      </w:r>
      <w:r w:rsidRPr="00416032">
        <w:rPr>
          <w:rFonts w:ascii="Arial" w:hAnsi="Arial" w:cs="Arial"/>
          <w:color w:val="000000"/>
          <w:sz w:val="24"/>
          <w:szCs w:val="24"/>
        </w:rPr>
        <w:t xml:space="preserve"> Егорьевского района Алтайского края</w:t>
      </w:r>
      <w:r w:rsidRPr="00416032">
        <w:rPr>
          <w:rFonts w:ascii="Arial" w:hAnsi="Arial" w:cs="Arial"/>
          <w:sz w:val="24"/>
          <w:szCs w:val="24"/>
        </w:rPr>
        <w:t xml:space="preserve">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пунктом 5</w:t>
      </w:r>
      <w:r w:rsidRPr="00416032">
        <w:rPr>
          <w:rFonts w:ascii="Arial" w:hAnsi="Arial" w:cs="Arial"/>
          <w:sz w:val="24"/>
          <w:szCs w:val="24"/>
        </w:rPr>
        <w:t xml:space="preserve"> Правил;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77" o:spid="_x0000_i1489" type="#_x0000_t75" style="width:20.25pt;height:18pt;visibility:visible">
            <v:imagedata r:id="rId463" o:title=""/>
          </v:shape>
        </w:pict>
      </w:r>
      <w:r w:rsidRPr="00416032">
        <w:rPr>
          <w:rFonts w:ascii="Arial" w:hAnsi="Arial" w:cs="Arial"/>
          <w:sz w:val="24"/>
          <w:szCs w:val="24"/>
        </w:rPr>
        <w:t xml:space="preserve">– расчетная численность основных работников, определяемая в соответствии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пунктами 17 – 22</w:t>
      </w:r>
      <w:r w:rsidRPr="00416032">
        <w:rPr>
          <w:rFonts w:ascii="Arial" w:hAnsi="Arial" w:cs="Arial"/>
          <w:sz w:val="24"/>
          <w:szCs w:val="24"/>
        </w:rPr>
        <w:t xml:space="preserve"> общих требований к определению нормативных затрат.</w:t>
      </w:r>
    </w:p>
    <w:p w:rsidR="00450246" w:rsidRPr="00416032" w:rsidRDefault="00450246" w:rsidP="001E7550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124" w:name="sub_110300"/>
      <w:r w:rsidRPr="00416032">
        <w:rPr>
          <w:rFonts w:ascii="Arial" w:hAnsi="Arial" w:cs="Arial"/>
          <w:sz w:val="24"/>
          <w:szCs w:val="24"/>
        </w:rPr>
        <w:t>III. Затраты на капитальный ремонт государственного имущества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25" w:name="sub_11103"/>
      <w:bookmarkEnd w:id="124"/>
      <w:r w:rsidRPr="00416032">
        <w:rPr>
          <w:rFonts w:ascii="Arial" w:hAnsi="Arial" w:cs="Arial"/>
          <w:sz w:val="24"/>
          <w:szCs w:val="24"/>
        </w:rPr>
        <w:t>102. 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26" w:name="sub_11104"/>
      <w:bookmarkEnd w:id="125"/>
      <w:r w:rsidRPr="00416032">
        <w:rPr>
          <w:rFonts w:ascii="Arial" w:hAnsi="Arial" w:cs="Arial"/>
          <w:sz w:val="24"/>
          <w:szCs w:val="24"/>
        </w:rPr>
        <w:t>103. 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органом исполнительной власти Алтайского края,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27" w:name="sub_11105"/>
      <w:bookmarkEnd w:id="126"/>
      <w:r w:rsidRPr="00416032">
        <w:rPr>
          <w:rFonts w:ascii="Arial" w:hAnsi="Arial" w:cs="Arial"/>
          <w:sz w:val="24"/>
          <w:szCs w:val="24"/>
        </w:rPr>
        <w:t xml:space="preserve">104. Затраты на разработку проектной документации определяются в соответствии со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статьей 22</w:t>
      </w:r>
      <w:r w:rsidRPr="00416032">
        <w:rPr>
          <w:rFonts w:ascii="Arial" w:hAnsi="Arial" w:cs="Arial"/>
          <w:sz w:val="24"/>
          <w:szCs w:val="24"/>
        </w:rPr>
        <w:t xml:space="preserve">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 «Федеральный закон») 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законодательством</w:t>
      </w:r>
      <w:r w:rsidRPr="00416032">
        <w:rPr>
          <w:rFonts w:ascii="Arial" w:hAnsi="Arial" w:cs="Arial"/>
          <w:sz w:val="24"/>
          <w:szCs w:val="24"/>
        </w:rPr>
        <w:t xml:space="preserve"> Российской Федерации о градостроительной деятельности.</w:t>
      </w:r>
    </w:p>
    <w:p w:rsidR="00450246" w:rsidRPr="00416032" w:rsidRDefault="00450246" w:rsidP="001E7550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128" w:name="sub_110400"/>
      <w:bookmarkEnd w:id="127"/>
      <w:r w:rsidRPr="00416032">
        <w:rPr>
          <w:rFonts w:ascii="Arial" w:hAnsi="Arial" w:cs="Arial"/>
          <w:sz w:val="24"/>
          <w:szCs w:val="24"/>
        </w:rPr>
        <w:t xml:space="preserve">IV. Затраты на финансовое обеспечение </w:t>
      </w:r>
      <w:r w:rsidRPr="00416032">
        <w:rPr>
          <w:rFonts w:ascii="Arial" w:hAnsi="Arial" w:cs="Arial"/>
          <w:sz w:val="24"/>
          <w:szCs w:val="24"/>
        </w:rPr>
        <w:br/>
        <w:t xml:space="preserve">строительства, реконструкции (в том числе с элементами </w:t>
      </w:r>
      <w:r w:rsidRPr="00416032">
        <w:rPr>
          <w:rFonts w:ascii="Arial" w:hAnsi="Arial" w:cs="Arial"/>
          <w:sz w:val="24"/>
          <w:szCs w:val="24"/>
        </w:rPr>
        <w:br/>
        <w:t xml:space="preserve">реставрации), технического перевооружения объектов </w:t>
      </w:r>
      <w:r w:rsidRPr="00416032">
        <w:rPr>
          <w:rFonts w:ascii="Arial" w:hAnsi="Arial" w:cs="Arial"/>
          <w:sz w:val="24"/>
          <w:szCs w:val="24"/>
        </w:rPr>
        <w:br/>
        <w:t>капитального строительства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29" w:name="sub_11106"/>
      <w:bookmarkEnd w:id="128"/>
      <w:r w:rsidRPr="00416032">
        <w:rPr>
          <w:rFonts w:ascii="Arial" w:hAnsi="Arial" w:cs="Arial"/>
          <w:sz w:val="24"/>
          <w:szCs w:val="24"/>
        </w:rPr>
        <w:t xml:space="preserve">105. 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статьей 22</w:t>
      </w:r>
      <w:r w:rsidRPr="00416032">
        <w:rPr>
          <w:rFonts w:ascii="Arial" w:hAnsi="Arial" w:cs="Arial"/>
          <w:sz w:val="24"/>
          <w:szCs w:val="24"/>
        </w:rPr>
        <w:t xml:space="preserve"> Федерального закона 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законодательством</w:t>
      </w:r>
      <w:r w:rsidRPr="00416032">
        <w:rPr>
          <w:rFonts w:ascii="Arial" w:hAnsi="Arial" w:cs="Arial"/>
          <w:sz w:val="24"/>
          <w:szCs w:val="24"/>
        </w:rPr>
        <w:t xml:space="preserve"> Российской Федерации о градостроительной деятельности.</w:t>
      </w:r>
    </w:p>
    <w:p w:rsidR="00450246" w:rsidRPr="00416032" w:rsidRDefault="00450246" w:rsidP="001E755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30" w:name="sub_11107"/>
      <w:bookmarkEnd w:id="129"/>
      <w:r w:rsidRPr="00416032">
        <w:rPr>
          <w:rFonts w:ascii="Arial" w:hAnsi="Arial" w:cs="Arial"/>
          <w:sz w:val="24"/>
          <w:szCs w:val="24"/>
        </w:rPr>
        <w:t xml:space="preserve">106. Затраты на приобретение объектов недвижимого имущества определяются в соответствии со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статьей 22</w:t>
      </w:r>
      <w:r w:rsidRPr="00416032">
        <w:rPr>
          <w:rFonts w:ascii="Arial" w:hAnsi="Arial" w:cs="Arial"/>
          <w:sz w:val="24"/>
          <w:szCs w:val="24"/>
        </w:rPr>
        <w:t xml:space="preserve"> Федерального закона и с </w:t>
      </w:r>
      <w:r w:rsidRPr="00416032">
        <w:rPr>
          <w:rStyle w:val="a"/>
          <w:rFonts w:ascii="Arial" w:hAnsi="Arial" w:cs="Arial"/>
          <w:color w:val="auto"/>
          <w:sz w:val="24"/>
          <w:szCs w:val="24"/>
        </w:rPr>
        <w:t>законодательством</w:t>
      </w:r>
      <w:r w:rsidRPr="00416032">
        <w:rPr>
          <w:rFonts w:ascii="Arial" w:hAnsi="Arial" w:cs="Arial"/>
          <w:sz w:val="24"/>
          <w:szCs w:val="24"/>
        </w:rPr>
        <w:t xml:space="preserve"> Российской Федерации, регулирующим оценочную деятельность в Российской Федерации.</w:t>
      </w:r>
    </w:p>
    <w:p w:rsidR="00450246" w:rsidRPr="00416032" w:rsidRDefault="00450246" w:rsidP="001F0643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bookmarkStart w:id="131" w:name="sub_110500"/>
      <w:bookmarkEnd w:id="130"/>
      <w:r w:rsidRPr="00416032">
        <w:rPr>
          <w:rFonts w:ascii="Arial" w:hAnsi="Arial" w:cs="Arial"/>
          <w:sz w:val="24"/>
          <w:szCs w:val="24"/>
        </w:rPr>
        <w:t>V. Затраты на дополнительное профессиональное образование</w:t>
      </w:r>
    </w:p>
    <w:p w:rsidR="00450246" w:rsidRPr="00416032" w:rsidRDefault="00450246" w:rsidP="001F064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32" w:name="sub_11108"/>
      <w:bookmarkEnd w:id="131"/>
      <w:r w:rsidRPr="00416032">
        <w:rPr>
          <w:rFonts w:ascii="Arial" w:hAnsi="Arial" w:cs="Arial"/>
          <w:sz w:val="24"/>
          <w:szCs w:val="24"/>
        </w:rPr>
        <w:t>107. Затраты на приобретение образовательных услуг по профессиональной переподготовке и повышению квалификации (</w:t>
      </w:r>
      <w:r w:rsidRPr="00416032">
        <w:rPr>
          <w:rFonts w:ascii="Arial" w:hAnsi="Arial" w:cs="Arial"/>
          <w:noProof/>
          <w:sz w:val="24"/>
          <w:szCs w:val="24"/>
        </w:rPr>
        <w:pict>
          <v:shape id="Рисунок 176" o:spid="_x0000_i1490" type="#_x0000_t75" style="width:22.5pt;height:18pt;visibility:visible">
            <v:imagedata r:id="rId464" o:title=""/>
          </v:shape>
        </w:pict>
      </w:r>
      <w:r w:rsidRPr="00416032">
        <w:rPr>
          <w:rFonts w:ascii="Arial" w:hAnsi="Arial" w:cs="Arial"/>
          <w:sz w:val="24"/>
          <w:szCs w:val="24"/>
        </w:rPr>
        <w:t>) определяются по формуле:</w:t>
      </w:r>
    </w:p>
    <w:bookmarkEnd w:id="132"/>
    <w:p w:rsidR="00450246" w:rsidRPr="00416032" w:rsidRDefault="00450246" w:rsidP="001F0643">
      <w:pPr>
        <w:jc w:val="center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75" o:spid="_x0000_i1491" type="#_x0000_t75" style="width:112.5pt;height:45.75pt;visibility:visible">
            <v:imagedata r:id="rId465" o:title=""/>
          </v:shape>
        </w:pict>
      </w:r>
      <w:r w:rsidRPr="00416032">
        <w:rPr>
          <w:rFonts w:ascii="Arial" w:hAnsi="Arial" w:cs="Arial"/>
          <w:sz w:val="24"/>
          <w:szCs w:val="24"/>
        </w:rPr>
        <w:t>,</w:t>
      </w:r>
    </w:p>
    <w:p w:rsidR="00450246" w:rsidRPr="00416032" w:rsidRDefault="00450246" w:rsidP="001F06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sz w:val="24"/>
          <w:szCs w:val="24"/>
        </w:rPr>
        <w:t>где:</w:t>
      </w:r>
    </w:p>
    <w:p w:rsidR="00450246" w:rsidRPr="00416032" w:rsidRDefault="00450246" w:rsidP="001F06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74" o:spid="_x0000_i1492" type="#_x0000_t75" style="width:26.25pt;height:18pt;visibility:visible">
            <v:imagedata r:id="rId466" o:title=""/>
          </v:shape>
        </w:pict>
      </w:r>
      <w:r w:rsidRPr="00416032">
        <w:rPr>
          <w:rFonts w:ascii="Arial" w:hAnsi="Arial" w:cs="Arial"/>
          <w:sz w:val="24"/>
          <w:szCs w:val="24"/>
        </w:rPr>
        <w:t>– количество работников, направляемых на i-й вид дополнительного профессионального образования;</w:t>
      </w:r>
    </w:p>
    <w:p w:rsidR="00450246" w:rsidRPr="00416032" w:rsidRDefault="00450246" w:rsidP="001F06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032">
        <w:rPr>
          <w:rFonts w:ascii="Arial" w:hAnsi="Arial" w:cs="Arial"/>
          <w:noProof/>
          <w:sz w:val="24"/>
          <w:szCs w:val="24"/>
        </w:rPr>
        <w:pict>
          <v:shape id="Рисунок 173" o:spid="_x0000_i1493" type="#_x0000_t75" style="width:25.5pt;height:18pt;visibility:visible">
            <v:imagedata r:id="rId467" o:title=""/>
          </v:shape>
        </w:pict>
      </w:r>
      <w:r w:rsidRPr="00416032">
        <w:rPr>
          <w:rFonts w:ascii="Arial" w:hAnsi="Arial" w:cs="Arial"/>
          <w:sz w:val="24"/>
          <w:szCs w:val="24"/>
        </w:rPr>
        <w:t>– цена обучения одного работника по i-му виду дополнительного профессионального образования.</w:t>
      </w:r>
    </w:p>
    <w:p w:rsidR="00450246" w:rsidRPr="00416032" w:rsidRDefault="00450246" w:rsidP="00583E8A">
      <w:pPr>
        <w:pStyle w:val="ConsPlusNormal"/>
        <w:ind w:firstLine="709"/>
        <w:jc w:val="both"/>
        <w:rPr>
          <w:sz w:val="24"/>
          <w:szCs w:val="24"/>
        </w:rPr>
      </w:pPr>
      <w:r w:rsidRPr="00416032">
        <w:rPr>
          <w:sz w:val="24"/>
          <w:szCs w:val="24"/>
        </w:rPr>
        <w:t xml:space="preserve">108. Затраты на приобретение образовательных услуг по профессиональной переподготовке и повышению квалификации определяются в соответствии со </w:t>
      </w:r>
      <w:r w:rsidRPr="00416032">
        <w:rPr>
          <w:rStyle w:val="a"/>
          <w:color w:val="auto"/>
          <w:sz w:val="24"/>
          <w:szCs w:val="24"/>
        </w:rPr>
        <w:t>статьей 22</w:t>
      </w:r>
      <w:r w:rsidRPr="00416032">
        <w:rPr>
          <w:sz w:val="24"/>
          <w:szCs w:val="24"/>
        </w:rPr>
        <w:t xml:space="preserve"> Федерального закона.</w:t>
      </w:r>
    </w:p>
    <w:sectPr w:rsidR="00450246" w:rsidRPr="00416032" w:rsidSect="00416032">
      <w:headerReference w:type="default" r:id="rId468"/>
      <w:headerReference w:type="first" r:id="rId469"/>
      <w:footerReference w:type="first" r:id="rId470"/>
      <w:type w:val="continuous"/>
      <w:pgSz w:w="11907" w:h="16840" w:code="9"/>
      <w:pgMar w:top="1134" w:right="567" w:bottom="1134" w:left="1276" w:header="397" w:footer="73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246" w:rsidRDefault="00450246">
      <w:r>
        <w:separator/>
      </w:r>
    </w:p>
  </w:endnote>
  <w:endnote w:type="continuationSeparator" w:id="0">
    <w:p w:rsidR="00450246" w:rsidRDefault="00450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46" w:rsidRDefault="00450246">
    <w:pPr>
      <w:pStyle w:val="Footer"/>
      <w:jc w:val="center"/>
    </w:pPr>
  </w:p>
  <w:p w:rsidR="00450246" w:rsidRDefault="004502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246" w:rsidRDefault="00450246">
      <w:r>
        <w:separator/>
      </w:r>
    </w:p>
  </w:footnote>
  <w:footnote w:type="continuationSeparator" w:id="0">
    <w:p w:rsidR="00450246" w:rsidRDefault="00450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46" w:rsidRDefault="00450246">
    <w:pPr>
      <w:pStyle w:val="Header"/>
      <w:jc w:val="right"/>
    </w:pPr>
    <w:fldSimple w:instr="PAGE   \* MERGEFORMAT">
      <w:r>
        <w:rPr>
          <w:noProof/>
        </w:rPr>
        <w:t>32</w:t>
      </w:r>
    </w:fldSimple>
  </w:p>
  <w:p w:rsidR="00450246" w:rsidRDefault="00450246" w:rsidP="00693899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46" w:rsidRDefault="00450246">
    <w:pPr>
      <w:rPr>
        <w:b/>
        <w:sz w:val="28"/>
      </w:rPr>
    </w:pPr>
    <w:r>
      <w:rPr>
        <w:lang w:val="en-US"/>
      </w:rPr>
      <w:t xml:space="preserve">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.75pt;height:24pt;visibility:visible" o:bullet="t">
        <v:imagedata r:id="rId1" o:title=""/>
      </v:shape>
    </w:pict>
  </w:numPicBullet>
  <w:numPicBullet w:numPicBulletId="1">
    <w:pict>
      <v:shape id="_x0000_i1026" type="#_x0000_t75" style="width:26.25pt;height:24pt;visibility:visible" o:bullet="t">
        <v:imagedata r:id="rId2" o:title=""/>
      </v:shape>
    </w:pict>
  </w:numPicBullet>
  <w:numPicBullet w:numPicBulletId="2">
    <w:pict>
      <v:shape id="_x0000_i1027" type="#_x0000_t75" style="width:24pt;height:24pt;visibility:visible" o:bullet="t">
        <v:imagedata r:id="rId3" o:title=""/>
      </v:shape>
    </w:pict>
  </w:numPicBullet>
  <w:numPicBullet w:numPicBulletId="3">
    <w:pict>
      <v:shape id="_x0000_i1028" type="#_x0000_t75" style="width:36.75pt;height:24pt;visibility:visible" o:bullet="t">
        <v:imagedata r:id="rId4" o:title=""/>
      </v:shape>
    </w:pict>
  </w:numPicBullet>
  <w:numPicBullet w:numPicBulletId="4">
    <w:pict>
      <v:shape id="_x0000_i1029" type="#_x0000_t75" style="width:30.75pt;height:24pt;visibility:visible" o:bullet="t">
        <v:imagedata r:id="rId5" o:title=""/>
      </v:shape>
    </w:pict>
  </w:numPicBullet>
  <w:numPicBullet w:numPicBulletId="5">
    <w:pict>
      <v:shape id="Рисунок 428" o:spid="_x0000_i1030" type="#_x0000_t75" style="width:41.25pt;height:24pt;visibility:visible" o:bullet="t">
        <v:imagedata r:id="rId6" o:title=""/>
      </v:shape>
    </w:pict>
  </w:numPicBullet>
  <w:numPicBullet w:numPicBulletId="6">
    <w:pict>
      <v:shape id="Рисунок 503" o:spid="_x0000_i1031" type="#_x0000_t75" style="width:39pt;height:24pt;visibility:visible" o:bullet="t">
        <v:imagedata r:id="rId7" o:title=""/>
      </v:shape>
    </w:pict>
  </w:numPicBullet>
  <w:abstractNum w:abstractNumId="0">
    <w:nsid w:val="08BB1204"/>
    <w:multiLevelType w:val="hybridMultilevel"/>
    <w:tmpl w:val="AA2247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D04E0A"/>
    <w:multiLevelType w:val="singleLevel"/>
    <w:tmpl w:val="BEEA8F3C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color w:val="auto"/>
      </w:rPr>
    </w:lvl>
  </w:abstractNum>
  <w:abstractNum w:abstractNumId="2">
    <w:nsid w:val="1A5971DC"/>
    <w:multiLevelType w:val="singleLevel"/>
    <w:tmpl w:val="9BC2EE8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">
    <w:nsid w:val="1A7070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1C85438E"/>
    <w:multiLevelType w:val="hybridMultilevel"/>
    <w:tmpl w:val="CE4A6624"/>
    <w:lvl w:ilvl="0" w:tplc="D00CDBEE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82ED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34EB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5E94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7212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C012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EA0A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6680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80F9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D525F49"/>
    <w:multiLevelType w:val="hybridMultilevel"/>
    <w:tmpl w:val="86D6227C"/>
    <w:lvl w:ilvl="0" w:tplc="D4B4AC1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1DB0FF3"/>
    <w:multiLevelType w:val="hybridMultilevel"/>
    <w:tmpl w:val="545A6BB8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B06B5F"/>
    <w:multiLevelType w:val="hybridMultilevel"/>
    <w:tmpl w:val="E60CE606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240991"/>
    <w:multiLevelType w:val="hybridMultilevel"/>
    <w:tmpl w:val="FAEE3BD0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ED25CD"/>
    <w:multiLevelType w:val="hybridMultilevel"/>
    <w:tmpl w:val="2C8EA258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255C"/>
    <w:rsid w:val="000007C1"/>
    <w:rsid w:val="00000B1D"/>
    <w:rsid w:val="0000112B"/>
    <w:rsid w:val="0000287E"/>
    <w:rsid w:val="0001072A"/>
    <w:rsid w:val="00011D3A"/>
    <w:rsid w:val="0001586A"/>
    <w:rsid w:val="00015D8A"/>
    <w:rsid w:val="000168F0"/>
    <w:rsid w:val="000225BF"/>
    <w:rsid w:val="000239D8"/>
    <w:rsid w:val="0002535C"/>
    <w:rsid w:val="000307F6"/>
    <w:rsid w:val="000333A7"/>
    <w:rsid w:val="0003439D"/>
    <w:rsid w:val="000415F9"/>
    <w:rsid w:val="00042B21"/>
    <w:rsid w:val="00042CA2"/>
    <w:rsid w:val="00044007"/>
    <w:rsid w:val="00044CA7"/>
    <w:rsid w:val="000471C0"/>
    <w:rsid w:val="000500EF"/>
    <w:rsid w:val="00051DC4"/>
    <w:rsid w:val="000545E0"/>
    <w:rsid w:val="00056B98"/>
    <w:rsid w:val="00061289"/>
    <w:rsid w:val="00064974"/>
    <w:rsid w:val="00065B06"/>
    <w:rsid w:val="00067464"/>
    <w:rsid w:val="00067F30"/>
    <w:rsid w:val="00070076"/>
    <w:rsid w:val="00070619"/>
    <w:rsid w:val="00073D71"/>
    <w:rsid w:val="00075A9B"/>
    <w:rsid w:val="00075AC8"/>
    <w:rsid w:val="000828CE"/>
    <w:rsid w:val="00084F50"/>
    <w:rsid w:val="00087B25"/>
    <w:rsid w:val="00091333"/>
    <w:rsid w:val="000917E7"/>
    <w:rsid w:val="00092311"/>
    <w:rsid w:val="00092357"/>
    <w:rsid w:val="000A0272"/>
    <w:rsid w:val="000A0B79"/>
    <w:rsid w:val="000A0EB0"/>
    <w:rsid w:val="000A3BE3"/>
    <w:rsid w:val="000A50A0"/>
    <w:rsid w:val="000B2618"/>
    <w:rsid w:val="000B4A24"/>
    <w:rsid w:val="000C02E5"/>
    <w:rsid w:val="000C27A6"/>
    <w:rsid w:val="000D63B2"/>
    <w:rsid w:val="000E170F"/>
    <w:rsid w:val="000E18A8"/>
    <w:rsid w:val="000E1CFE"/>
    <w:rsid w:val="000E4ACE"/>
    <w:rsid w:val="000E576D"/>
    <w:rsid w:val="000F069C"/>
    <w:rsid w:val="000F2B73"/>
    <w:rsid w:val="000F4669"/>
    <w:rsid w:val="000F478E"/>
    <w:rsid w:val="000F4B39"/>
    <w:rsid w:val="000F6156"/>
    <w:rsid w:val="000F7F4A"/>
    <w:rsid w:val="00105CDB"/>
    <w:rsid w:val="001076AF"/>
    <w:rsid w:val="00116623"/>
    <w:rsid w:val="001176FC"/>
    <w:rsid w:val="00120551"/>
    <w:rsid w:val="00120B1F"/>
    <w:rsid w:val="00121A2D"/>
    <w:rsid w:val="00125C50"/>
    <w:rsid w:val="001315CF"/>
    <w:rsid w:val="001356AC"/>
    <w:rsid w:val="00140BB1"/>
    <w:rsid w:val="001411E4"/>
    <w:rsid w:val="00141577"/>
    <w:rsid w:val="001432A0"/>
    <w:rsid w:val="00143D8E"/>
    <w:rsid w:val="0014684E"/>
    <w:rsid w:val="00150A26"/>
    <w:rsid w:val="00157570"/>
    <w:rsid w:val="00161CC0"/>
    <w:rsid w:val="001665A8"/>
    <w:rsid w:val="00166E2D"/>
    <w:rsid w:val="00171B1D"/>
    <w:rsid w:val="00173160"/>
    <w:rsid w:val="00177CEB"/>
    <w:rsid w:val="0018349C"/>
    <w:rsid w:val="00183E26"/>
    <w:rsid w:val="00184736"/>
    <w:rsid w:val="00186ADF"/>
    <w:rsid w:val="001927DA"/>
    <w:rsid w:val="00193C89"/>
    <w:rsid w:val="001960BF"/>
    <w:rsid w:val="001964F1"/>
    <w:rsid w:val="001A1473"/>
    <w:rsid w:val="001A2144"/>
    <w:rsid w:val="001A28B6"/>
    <w:rsid w:val="001A4D85"/>
    <w:rsid w:val="001A69F2"/>
    <w:rsid w:val="001B16C7"/>
    <w:rsid w:val="001B16FE"/>
    <w:rsid w:val="001B18E2"/>
    <w:rsid w:val="001B2CA5"/>
    <w:rsid w:val="001B3292"/>
    <w:rsid w:val="001B3F18"/>
    <w:rsid w:val="001B4795"/>
    <w:rsid w:val="001B574A"/>
    <w:rsid w:val="001B77B0"/>
    <w:rsid w:val="001C1D1A"/>
    <w:rsid w:val="001C5571"/>
    <w:rsid w:val="001C59C9"/>
    <w:rsid w:val="001D0D30"/>
    <w:rsid w:val="001D345E"/>
    <w:rsid w:val="001D68AA"/>
    <w:rsid w:val="001E348B"/>
    <w:rsid w:val="001E7550"/>
    <w:rsid w:val="001F0643"/>
    <w:rsid w:val="001F0F92"/>
    <w:rsid w:val="001F1C55"/>
    <w:rsid w:val="001F318D"/>
    <w:rsid w:val="001F5C18"/>
    <w:rsid w:val="00201E0A"/>
    <w:rsid w:val="002041BE"/>
    <w:rsid w:val="00204C8E"/>
    <w:rsid w:val="0020672E"/>
    <w:rsid w:val="00207374"/>
    <w:rsid w:val="0021545C"/>
    <w:rsid w:val="00215D2E"/>
    <w:rsid w:val="00216BAE"/>
    <w:rsid w:val="00216F5E"/>
    <w:rsid w:val="002179CA"/>
    <w:rsid w:val="0022772B"/>
    <w:rsid w:val="00233DBC"/>
    <w:rsid w:val="002349ED"/>
    <w:rsid w:val="002375EA"/>
    <w:rsid w:val="00237CB6"/>
    <w:rsid w:val="00241C74"/>
    <w:rsid w:val="00242489"/>
    <w:rsid w:val="002427AA"/>
    <w:rsid w:val="00243625"/>
    <w:rsid w:val="002447AC"/>
    <w:rsid w:val="00246113"/>
    <w:rsid w:val="00247EC7"/>
    <w:rsid w:val="00247F17"/>
    <w:rsid w:val="002514B3"/>
    <w:rsid w:val="00252626"/>
    <w:rsid w:val="002528B9"/>
    <w:rsid w:val="00254A16"/>
    <w:rsid w:val="0025566F"/>
    <w:rsid w:val="00262756"/>
    <w:rsid w:val="00265DD7"/>
    <w:rsid w:val="00267628"/>
    <w:rsid w:val="002723FF"/>
    <w:rsid w:val="00273429"/>
    <w:rsid w:val="00274F17"/>
    <w:rsid w:val="00274F4F"/>
    <w:rsid w:val="0027613F"/>
    <w:rsid w:val="00276C6F"/>
    <w:rsid w:val="0028542C"/>
    <w:rsid w:val="00287D54"/>
    <w:rsid w:val="00293F0B"/>
    <w:rsid w:val="00296FAC"/>
    <w:rsid w:val="002A16B2"/>
    <w:rsid w:val="002A177E"/>
    <w:rsid w:val="002A2343"/>
    <w:rsid w:val="002A3F38"/>
    <w:rsid w:val="002A4C38"/>
    <w:rsid w:val="002A7E0B"/>
    <w:rsid w:val="002B36EE"/>
    <w:rsid w:val="002B43D0"/>
    <w:rsid w:val="002B4943"/>
    <w:rsid w:val="002B64C3"/>
    <w:rsid w:val="002C0A4A"/>
    <w:rsid w:val="002C0C5A"/>
    <w:rsid w:val="002C0F72"/>
    <w:rsid w:val="002C3351"/>
    <w:rsid w:val="002C3623"/>
    <w:rsid w:val="002C4658"/>
    <w:rsid w:val="002C4E5C"/>
    <w:rsid w:val="002C4FE1"/>
    <w:rsid w:val="002D1DA8"/>
    <w:rsid w:val="002D3A2C"/>
    <w:rsid w:val="002D3D58"/>
    <w:rsid w:val="002D4A2D"/>
    <w:rsid w:val="002D62DE"/>
    <w:rsid w:val="002D755A"/>
    <w:rsid w:val="002D7B49"/>
    <w:rsid w:val="002E034F"/>
    <w:rsid w:val="002E0D2E"/>
    <w:rsid w:val="002E24C9"/>
    <w:rsid w:val="002E62CC"/>
    <w:rsid w:val="002E70D2"/>
    <w:rsid w:val="002E79AF"/>
    <w:rsid w:val="002F4A98"/>
    <w:rsid w:val="002F4B4B"/>
    <w:rsid w:val="002F58C7"/>
    <w:rsid w:val="002F7C4D"/>
    <w:rsid w:val="0030244A"/>
    <w:rsid w:val="00307B09"/>
    <w:rsid w:val="00315591"/>
    <w:rsid w:val="00315F30"/>
    <w:rsid w:val="00317A14"/>
    <w:rsid w:val="00317A9F"/>
    <w:rsid w:val="0032201E"/>
    <w:rsid w:val="00322876"/>
    <w:rsid w:val="00322B34"/>
    <w:rsid w:val="00323543"/>
    <w:rsid w:val="00323D32"/>
    <w:rsid w:val="003300A3"/>
    <w:rsid w:val="00333988"/>
    <w:rsid w:val="00346B11"/>
    <w:rsid w:val="003509C4"/>
    <w:rsid w:val="003546C8"/>
    <w:rsid w:val="003559CC"/>
    <w:rsid w:val="00356A6C"/>
    <w:rsid w:val="00357C16"/>
    <w:rsid w:val="00360C55"/>
    <w:rsid w:val="003647EE"/>
    <w:rsid w:val="00366F3D"/>
    <w:rsid w:val="003705C9"/>
    <w:rsid w:val="00371435"/>
    <w:rsid w:val="00372204"/>
    <w:rsid w:val="003759AF"/>
    <w:rsid w:val="0038030C"/>
    <w:rsid w:val="00384D03"/>
    <w:rsid w:val="00385A5B"/>
    <w:rsid w:val="00386BC0"/>
    <w:rsid w:val="00391302"/>
    <w:rsid w:val="003928A6"/>
    <w:rsid w:val="00392905"/>
    <w:rsid w:val="00393B16"/>
    <w:rsid w:val="00393DB5"/>
    <w:rsid w:val="003943AD"/>
    <w:rsid w:val="00396123"/>
    <w:rsid w:val="003A0D53"/>
    <w:rsid w:val="003A1924"/>
    <w:rsid w:val="003A4766"/>
    <w:rsid w:val="003A6E3B"/>
    <w:rsid w:val="003B0E12"/>
    <w:rsid w:val="003B1FFA"/>
    <w:rsid w:val="003B3ECF"/>
    <w:rsid w:val="003B6859"/>
    <w:rsid w:val="003B70E6"/>
    <w:rsid w:val="003B7A84"/>
    <w:rsid w:val="003C2153"/>
    <w:rsid w:val="003C2505"/>
    <w:rsid w:val="003C2DFD"/>
    <w:rsid w:val="003C3338"/>
    <w:rsid w:val="003C41D5"/>
    <w:rsid w:val="003C4984"/>
    <w:rsid w:val="003C5D98"/>
    <w:rsid w:val="003D450E"/>
    <w:rsid w:val="003D53C0"/>
    <w:rsid w:val="003D7A1E"/>
    <w:rsid w:val="003E0C40"/>
    <w:rsid w:val="003E105E"/>
    <w:rsid w:val="003E1837"/>
    <w:rsid w:val="003E23F5"/>
    <w:rsid w:val="003E48C5"/>
    <w:rsid w:val="003F0D04"/>
    <w:rsid w:val="003F4626"/>
    <w:rsid w:val="003F52EB"/>
    <w:rsid w:val="003F60ED"/>
    <w:rsid w:val="003F6A91"/>
    <w:rsid w:val="00401755"/>
    <w:rsid w:val="004017EE"/>
    <w:rsid w:val="00402CD4"/>
    <w:rsid w:val="004041A0"/>
    <w:rsid w:val="0040486F"/>
    <w:rsid w:val="00416032"/>
    <w:rsid w:val="004167C4"/>
    <w:rsid w:val="00416FF5"/>
    <w:rsid w:val="00420314"/>
    <w:rsid w:val="0042151E"/>
    <w:rsid w:val="00421778"/>
    <w:rsid w:val="0042508E"/>
    <w:rsid w:val="0042753A"/>
    <w:rsid w:val="00430FF6"/>
    <w:rsid w:val="00432D29"/>
    <w:rsid w:val="0043305E"/>
    <w:rsid w:val="004330E2"/>
    <w:rsid w:val="0043527A"/>
    <w:rsid w:val="00435B91"/>
    <w:rsid w:val="00436374"/>
    <w:rsid w:val="00440D9B"/>
    <w:rsid w:val="00441263"/>
    <w:rsid w:val="004420D7"/>
    <w:rsid w:val="00442586"/>
    <w:rsid w:val="00443F5C"/>
    <w:rsid w:val="00444CC3"/>
    <w:rsid w:val="00445DD8"/>
    <w:rsid w:val="004460C3"/>
    <w:rsid w:val="00446524"/>
    <w:rsid w:val="00447CAA"/>
    <w:rsid w:val="00450246"/>
    <w:rsid w:val="00451BBF"/>
    <w:rsid w:val="00453E50"/>
    <w:rsid w:val="00453E93"/>
    <w:rsid w:val="004541ED"/>
    <w:rsid w:val="004557C6"/>
    <w:rsid w:val="004572F4"/>
    <w:rsid w:val="00465DD3"/>
    <w:rsid w:val="004711FF"/>
    <w:rsid w:val="00475C10"/>
    <w:rsid w:val="00477D1E"/>
    <w:rsid w:val="004857A5"/>
    <w:rsid w:val="00490E00"/>
    <w:rsid w:val="0049109A"/>
    <w:rsid w:val="00493394"/>
    <w:rsid w:val="004943C5"/>
    <w:rsid w:val="00494913"/>
    <w:rsid w:val="004A3CC2"/>
    <w:rsid w:val="004A5E17"/>
    <w:rsid w:val="004A6C94"/>
    <w:rsid w:val="004A7F4A"/>
    <w:rsid w:val="004B2E6F"/>
    <w:rsid w:val="004B3208"/>
    <w:rsid w:val="004B3918"/>
    <w:rsid w:val="004B6A7A"/>
    <w:rsid w:val="004B6F2E"/>
    <w:rsid w:val="004B7A42"/>
    <w:rsid w:val="004C14B7"/>
    <w:rsid w:val="004C1A4A"/>
    <w:rsid w:val="004C2ECA"/>
    <w:rsid w:val="004C3053"/>
    <w:rsid w:val="004C3E6E"/>
    <w:rsid w:val="004C470D"/>
    <w:rsid w:val="004C6660"/>
    <w:rsid w:val="004C6697"/>
    <w:rsid w:val="004D528C"/>
    <w:rsid w:val="004D5F31"/>
    <w:rsid w:val="004D71DB"/>
    <w:rsid w:val="004D76DE"/>
    <w:rsid w:val="004E18D0"/>
    <w:rsid w:val="004E238B"/>
    <w:rsid w:val="004E2748"/>
    <w:rsid w:val="004E7D15"/>
    <w:rsid w:val="004F19DB"/>
    <w:rsid w:val="004F6A7A"/>
    <w:rsid w:val="004F7BA7"/>
    <w:rsid w:val="005001B0"/>
    <w:rsid w:val="00501C38"/>
    <w:rsid w:val="00503973"/>
    <w:rsid w:val="00510305"/>
    <w:rsid w:val="005103B0"/>
    <w:rsid w:val="00510C59"/>
    <w:rsid w:val="00510CE4"/>
    <w:rsid w:val="00511674"/>
    <w:rsid w:val="00513AFF"/>
    <w:rsid w:val="005147A9"/>
    <w:rsid w:val="00520D9E"/>
    <w:rsid w:val="00522BC1"/>
    <w:rsid w:val="00522FCD"/>
    <w:rsid w:val="00524FE3"/>
    <w:rsid w:val="00525508"/>
    <w:rsid w:val="00526081"/>
    <w:rsid w:val="00531042"/>
    <w:rsid w:val="00534302"/>
    <w:rsid w:val="00541F8B"/>
    <w:rsid w:val="00542FDC"/>
    <w:rsid w:val="005468C2"/>
    <w:rsid w:val="00547AC6"/>
    <w:rsid w:val="005535E9"/>
    <w:rsid w:val="0055444A"/>
    <w:rsid w:val="00554E50"/>
    <w:rsid w:val="00557917"/>
    <w:rsid w:val="00560CE4"/>
    <w:rsid w:val="00563C8A"/>
    <w:rsid w:val="00566A54"/>
    <w:rsid w:val="0056796C"/>
    <w:rsid w:val="00572A91"/>
    <w:rsid w:val="0057366F"/>
    <w:rsid w:val="00573AE6"/>
    <w:rsid w:val="00573D0E"/>
    <w:rsid w:val="00574266"/>
    <w:rsid w:val="00583E8A"/>
    <w:rsid w:val="005901D1"/>
    <w:rsid w:val="00592B71"/>
    <w:rsid w:val="00597012"/>
    <w:rsid w:val="00597390"/>
    <w:rsid w:val="005B0E8C"/>
    <w:rsid w:val="005B2C49"/>
    <w:rsid w:val="005B6269"/>
    <w:rsid w:val="005C1C3E"/>
    <w:rsid w:val="005C3954"/>
    <w:rsid w:val="005D002C"/>
    <w:rsid w:val="005D06E3"/>
    <w:rsid w:val="005D26FA"/>
    <w:rsid w:val="005D5269"/>
    <w:rsid w:val="005D579F"/>
    <w:rsid w:val="005D5D66"/>
    <w:rsid w:val="005E183C"/>
    <w:rsid w:val="005E514F"/>
    <w:rsid w:val="005E6C50"/>
    <w:rsid w:val="005F1282"/>
    <w:rsid w:val="005F1695"/>
    <w:rsid w:val="005F274B"/>
    <w:rsid w:val="005F3A08"/>
    <w:rsid w:val="005F5BC7"/>
    <w:rsid w:val="005F5D3F"/>
    <w:rsid w:val="006012BB"/>
    <w:rsid w:val="00601B6C"/>
    <w:rsid w:val="006074EE"/>
    <w:rsid w:val="00607C99"/>
    <w:rsid w:val="0061028B"/>
    <w:rsid w:val="00610954"/>
    <w:rsid w:val="0061131A"/>
    <w:rsid w:val="006130FF"/>
    <w:rsid w:val="006136BD"/>
    <w:rsid w:val="00614AE5"/>
    <w:rsid w:val="00616358"/>
    <w:rsid w:val="00620FA7"/>
    <w:rsid w:val="00621098"/>
    <w:rsid w:val="00625451"/>
    <w:rsid w:val="006259B8"/>
    <w:rsid w:val="00633446"/>
    <w:rsid w:val="0063363C"/>
    <w:rsid w:val="006336D0"/>
    <w:rsid w:val="0063431A"/>
    <w:rsid w:val="006353E9"/>
    <w:rsid w:val="006402F4"/>
    <w:rsid w:val="006416BF"/>
    <w:rsid w:val="00647B0B"/>
    <w:rsid w:val="00651DD0"/>
    <w:rsid w:val="006529E7"/>
    <w:rsid w:val="00652F25"/>
    <w:rsid w:val="006604CF"/>
    <w:rsid w:val="006612E9"/>
    <w:rsid w:val="00661AFE"/>
    <w:rsid w:val="00661DF9"/>
    <w:rsid w:val="00664F9A"/>
    <w:rsid w:val="00665BE9"/>
    <w:rsid w:val="00666052"/>
    <w:rsid w:val="0067061E"/>
    <w:rsid w:val="006719E0"/>
    <w:rsid w:val="00672244"/>
    <w:rsid w:val="00672682"/>
    <w:rsid w:val="00675979"/>
    <w:rsid w:val="0068085D"/>
    <w:rsid w:val="00680A5E"/>
    <w:rsid w:val="00680AF3"/>
    <w:rsid w:val="0068195E"/>
    <w:rsid w:val="006819D1"/>
    <w:rsid w:val="006837E7"/>
    <w:rsid w:val="00685C3E"/>
    <w:rsid w:val="00686F79"/>
    <w:rsid w:val="006877F5"/>
    <w:rsid w:val="00690ACB"/>
    <w:rsid w:val="00692139"/>
    <w:rsid w:val="00692338"/>
    <w:rsid w:val="00693899"/>
    <w:rsid w:val="00695553"/>
    <w:rsid w:val="00696C1F"/>
    <w:rsid w:val="006976F4"/>
    <w:rsid w:val="006A1AEB"/>
    <w:rsid w:val="006A283F"/>
    <w:rsid w:val="006A2B69"/>
    <w:rsid w:val="006A351C"/>
    <w:rsid w:val="006A7BDF"/>
    <w:rsid w:val="006A7E23"/>
    <w:rsid w:val="006B003B"/>
    <w:rsid w:val="006B12E6"/>
    <w:rsid w:val="006B3601"/>
    <w:rsid w:val="006C11E6"/>
    <w:rsid w:val="006C25D2"/>
    <w:rsid w:val="006C46F9"/>
    <w:rsid w:val="006C5AEA"/>
    <w:rsid w:val="006C5BCF"/>
    <w:rsid w:val="006C6240"/>
    <w:rsid w:val="006C7F86"/>
    <w:rsid w:val="006D0ED2"/>
    <w:rsid w:val="006D29C8"/>
    <w:rsid w:val="006D2DCF"/>
    <w:rsid w:val="006D34CE"/>
    <w:rsid w:val="006D479B"/>
    <w:rsid w:val="006D7F2C"/>
    <w:rsid w:val="006E12E0"/>
    <w:rsid w:val="006E27B8"/>
    <w:rsid w:val="006E3495"/>
    <w:rsid w:val="006E41BF"/>
    <w:rsid w:val="006E6723"/>
    <w:rsid w:val="006F151A"/>
    <w:rsid w:val="006F1897"/>
    <w:rsid w:val="006F7C6E"/>
    <w:rsid w:val="006F7FC2"/>
    <w:rsid w:val="00700012"/>
    <w:rsid w:val="00700A99"/>
    <w:rsid w:val="0070195A"/>
    <w:rsid w:val="00707B1D"/>
    <w:rsid w:val="00707B4B"/>
    <w:rsid w:val="007123BE"/>
    <w:rsid w:val="00717A3E"/>
    <w:rsid w:val="00717E12"/>
    <w:rsid w:val="00717EE9"/>
    <w:rsid w:val="00720C2D"/>
    <w:rsid w:val="00723F6B"/>
    <w:rsid w:val="00725D02"/>
    <w:rsid w:val="00734A11"/>
    <w:rsid w:val="007360BE"/>
    <w:rsid w:val="0073749E"/>
    <w:rsid w:val="0073764E"/>
    <w:rsid w:val="007412EC"/>
    <w:rsid w:val="0074255C"/>
    <w:rsid w:val="00747211"/>
    <w:rsid w:val="00747B36"/>
    <w:rsid w:val="007528A8"/>
    <w:rsid w:val="00760266"/>
    <w:rsid w:val="00761EF3"/>
    <w:rsid w:val="0076263C"/>
    <w:rsid w:val="00762C04"/>
    <w:rsid w:val="00762DD1"/>
    <w:rsid w:val="00765425"/>
    <w:rsid w:val="00765817"/>
    <w:rsid w:val="00765AA5"/>
    <w:rsid w:val="00766564"/>
    <w:rsid w:val="00767081"/>
    <w:rsid w:val="00767CB2"/>
    <w:rsid w:val="00771032"/>
    <w:rsid w:val="007732A9"/>
    <w:rsid w:val="00777B21"/>
    <w:rsid w:val="00784168"/>
    <w:rsid w:val="007949E6"/>
    <w:rsid w:val="007A0EA2"/>
    <w:rsid w:val="007A154D"/>
    <w:rsid w:val="007A471E"/>
    <w:rsid w:val="007A5C1A"/>
    <w:rsid w:val="007A7909"/>
    <w:rsid w:val="007B0348"/>
    <w:rsid w:val="007B2EF4"/>
    <w:rsid w:val="007B48DA"/>
    <w:rsid w:val="007B5248"/>
    <w:rsid w:val="007C340C"/>
    <w:rsid w:val="007C4AE3"/>
    <w:rsid w:val="007C5F95"/>
    <w:rsid w:val="007D033D"/>
    <w:rsid w:val="007D09FD"/>
    <w:rsid w:val="007D271F"/>
    <w:rsid w:val="007D37A3"/>
    <w:rsid w:val="007D4902"/>
    <w:rsid w:val="007E4C24"/>
    <w:rsid w:val="007E51A8"/>
    <w:rsid w:val="007E57F7"/>
    <w:rsid w:val="007F15D6"/>
    <w:rsid w:val="007F249E"/>
    <w:rsid w:val="007F37C8"/>
    <w:rsid w:val="007F3ECC"/>
    <w:rsid w:val="007F4DE5"/>
    <w:rsid w:val="007F4E51"/>
    <w:rsid w:val="007F654D"/>
    <w:rsid w:val="007F6583"/>
    <w:rsid w:val="0080044C"/>
    <w:rsid w:val="00801931"/>
    <w:rsid w:val="00801E35"/>
    <w:rsid w:val="00803C9C"/>
    <w:rsid w:val="008067C3"/>
    <w:rsid w:val="00810AF9"/>
    <w:rsid w:val="0081296E"/>
    <w:rsid w:val="00812DEC"/>
    <w:rsid w:val="0081626D"/>
    <w:rsid w:val="008162FA"/>
    <w:rsid w:val="008206D6"/>
    <w:rsid w:val="00821D23"/>
    <w:rsid w:val="00826B24"/>
    <w:rsid w:val="00826D67"/>
    <w:rsid w:val="0082743D"/>
    <w:rsid w:val="00827D3E"/>
    <w:rsid w:val="008317D7"/>
    <w:rsid w:val="00835C77"/>
    <w:rsid w:val="00835E07"/>
    <w:rsid w:val="00837CB9"/>
    <w:rsid w:val="00840635"/>
    <w:rsid w:val="008415B0"/>
    <w:rsid w:val="008423E3"/>
    <w:rsid w:val="00844EBE"/>
    <w:rsid w:val="00845C64"/>
    <w:rsid w:val="0085273E"/>
    <w:rsid w:val="008550E4"/>
    <w:rsid w:val="0085556C"/>
    <w:rsid w:val="0085698A"/>
    <w:rsid w:val="0086111B"/>
    <w:rsid w:val="00862CB0"/>
    <w:rsid w:val="00863D01"/>
    <w:rsid w:val="00863FB8"/>
    <w:rsid w:val="00864C96"/>
    <w:rsid w:val="0087105B"/>
    <w:rsid w:val="0087353D"/>
    <w:rsid w:val="00873CDC"/>
    <w:rsid w:val="00877301"/>
    <w:rsid w:val="00881D66"/>
    <w:rsid w:val="00883F91"/>
    <w:rsid w:val="00884CA1"/>
    <w:rsid w:val="00885E73"/>
    <w:rsid w:val="008874E8"/>
    <w:rsid w:val="00891915"/>
    <w:rsid w:val="00894EED"/>
    <w:rsid w:val="00895312"/>
    <w:rsid w:val="008976E6"/>
    <w:rsid w:val="008A1D45"/>
    <w:rsid w:val="008A4331"/>
    <w:rsid w:val="008A5F89"/>
    <w:rsid w:val="008A6CCE"/>
    <w:rsid w:val="008A77B6"/>
    <w:rsid w:val="008B3C4A"/>
    <w:rsid w:val="008B3E9E"/>
    <w:rsid w:val="008B5181"/>
    <w:rsid w:val="008B634F"/>
    <w:rsid w:val="008B7144"/>
    <w:rsid w:val="008C13FB"/>
    <w:rsid w:val="008C17BB"/>
    <w:rsid w:val="008C2B37"/>
    <w:rsid w:val="008C376C"/>
    <w:rsid w:val="008C3A54"/>
    <w:rsid w:val="008C64D7"/>
    <w:rsid w:val="008C656A"/>
    <w:rsid w:val="008C74D4"/>
    <w:rsid w:val="008C7742"/>
    <w:rsid w:val="008D131A"/>
    <w:rsid w:val="008D361C"/>
    <w:rsid w:val="008D5AEE"/>
    <w:rsid w:val="008D6BB8"/>
    <w:rsid w:val="008E0EBF"/>
    <w:rsid w:val="008E200C"/>
    <w:rsid w:val="008E34EF"/>
    <w:rsid w:val="008E3519"/>
    <w:rsid w:val="008E3695"/>
    <w:rsid w:val="008E53C7"/>
    <w:rsid w:val="008F2604"/>
    <w:rsid w:val="009023DD"/>
    <w:rsid w:val="00902ED1"/>
    <w:rsid w:val="009033E2"/>
    <w:rsid w:val="00904D10"/>
    <w:rsid w:val="00904F24"/>
    <w:rsid w:val="00907CB1"/>
    <w:rsid w:val="00911782"/>
    <w:rsid w:val="00911897"/>
    <w:rsid w:val="0092116A"/>
    <w:rsid w:val="009219D1"/>
    <w:rsid w:val="00922040"/>
    <w:rsid w:val="00922936"/>
    <w:rsid w:val="00922E35"/>
    <w:rsid w:val="009266A3"/>
    <w:rsid w:val="00927EE8"/>
    <w:rsid w:val="00930D72"/>
    <w:rsid w:val="00931766"/>
    <w:rsid w:val="00933321"/>
    <w:rsid w:val="00933631"/>
    <w:rsid w:val="009512A5"/>
    <w:rsid w:val="00951DBA"/>
    <w:rsid w:val="0095433D"/>
    <w:rsid w:val="00954822"/>
    <w:rsid w:val="00954B6D"/>
    <w:rsid w:val="00955A2D"/>
    <w:rsid w:val="00956454"/>
    <w:rsid w:val="0095715C"/>
    <w:rsid w:val="009571B6"/>
    <w:rsid w:val="00957304"/>
    <w:rsid w:val="009575AA"/>
    <w:rsid w:val="00960881"/>
    <w:rsid w:val="00960ECE"/>
    <w:rsid w:val="00963159"/>
    <w:rsid w:val="00964F93"/>
    <w:rsid w:val="00966374"/>
    <w:rsid w:val="00966CA7"/>
    <w:rsid w:val="00966ED4"/>
    <w:rsid w:val="00967C8C"/>
    <w:rsid w:val="00972588"/>
    <w:rsid w:val="0097483F"/>
    <w:rsid w:val="00974964"/>
    <w:rsid w:val="00976816"/>
    <w:rsid w:val="00980F01"/>
    <w:rsid w:val="00981040"/>
    <w:rsid w:val="0098177A"/>
    <w:rsid w:val="00981F5A"/>
    <w:rsid w:val="0098373C"/>
    <w:rsid w:val="00983F05"/>
    <w:rsid w:val="00984E6A"/>
    <w:rsid w:val="00985920"/>
    <w:rsid w:val="009861F6"/>
    <w:rsid w:val="0098697F"/>
    <w:rsid w:val="009919FB"/>
    <w:rsid w:val="00992C82"/>
    <w:rsid w:val="0099763E"/>
    <w:rsid w:val="009A037B"/>
    <w:rsid w:val="009A351D"/>
    <w:rsid w:val="009A624F"/>
    <w:rsid w:val="009A6A5F"/>
    <w:rsid w:val="009B1DCA"/>
    <w:rsid w:val="009B6E54"/>
    <w:rsid w:val="009C054D"/>
    <w:rsid w:val="009C066D"/>
    <w:rsid w:val="009C5390"/>
    <w:rsid w:val="009C7121"/>
    <w:rsid w:val="009D0B32"/>
    <w:rsid w:val="009D1F03"/>
    <w:rsid w:val="009D2847"/>
    <w:rsid w:val="009D340B"/>
    <w:rsid w:val="009D3778"/>
    <w:rsid w:val="009D3F63"/>
    <w:rsid w:val="009D5778"/>
    <w:rsid w:val="009E48FC"/>
    <w:rsid w:val="009E63C2"/>
    <w:rsid w:val="009F030E"/>
    <w:rsid w:val="009F0CCF"/>
    <w:rsid w:val="009F0DFE"/>
    <w:rsid w:val="009F122E"/>
    <w:rsid w:val="009F3378"/>
    <w:rsid w:val="009F5E89"/>
    <w:rsid w:val="009F5F36"/>
    <w:rsid w:val="009F7655"/>
    <w:rsid w:val="00A012A9"/>
    <w:rsid w:val="00A02326"/>
    <w:rsid w:val="00A0401C"/>
    <w:rsid w:val="00A10DE8"/>
    <w:rsid w:val="00A121C8"/>
    <w:rsid w:val="00A13C38"/>
    <w:rsid w:val="00A15B04"/>
    <w:rsid w:val="00A201C9"/>
    <w:rsid w:val="00A22E17"/>
    <w:rsid w:val="00A23EBE"/>
    <w:rsid w:val="00A23EE2"/>
    <w:rsid w:val="00A240B9"/>
    <w:rsid w:val="00A24C53"/>
    <w:rsid w:val="00A26BED"/>
    <w:rsid w:val="00A26E19"/>
    <w:rsid w:val="00A30A4C"/>
    <w:rsid w:val="00A3360D"/>
    <w:rsid w:val="00A36C98"/>
    <w:rsid w:val="00A36D01"/>
    <w:rsid w:val="00A43167"/>
    <w:rsid w:val="00A43E58"/>
    <w:rsid w:val="00A45145"/>
    <w:rsid w:val="00A46188"/>
    <w:rsid w:val="00A5419C"/>
    <w:rsid w:val="00A626E9"/>
    <w:rsid w:val="00A65B2E"/>
    <w:rsid w:val="00A66E93"/>
    <w:rsid w:val="00A67B49"/>
    <w:rsid w:val="00A702FC"/>
    <w:rsid w:val="00A7045C"/>
    <w:rsid w:val="00A72C14"/>
    <w:rsid w:val="00A73E71"/>
    <w:rsid w:val="00A7448E"/>
    <w:rsid w:val="00A752C5"/>
    <w:rsid w:val="00A76319"/>
    <w:rsid w:val="00A7776C"/>
    <w:rsid w:val="00A77809"/>
    <w:rsid w:val="00A80695"/>
    <w:rsid w:val="00A82D81"/>
    <w:rsid w:val="00A83222"/>
    <w:rsid w:val="00A92DF5"/>
    <w:rsid w:val="00A92EF7"/>
    <w:rsid w:val="00A94E66"/>
    <w:rsid w:val="00A972BB"/>
    <w:rsid w:val="00AA0511"/>
    <w:rsid w:val="00AA2A3D"/>
    <w:rsid w:val="00AA33C0"/>
    <w:rsid w:val="00AA4029"/>
    <w:rsid w:val="00AA450F"/>
    <w:rsid w:val="00AB0E62"/>
    <w:rsid w:val="00AB128F"/>
    <w:rsid w:val="00AB2871"/>
    <w:rsid w:val="00AB689B"/>
    <w:rsid w:val="00AC06D1"/>
    <w:rsid w:val="00AC3C6F"/>
    <w:rsid w:val="00AC4BCA"/>
    <w:rsid w:val="00AD2BD0"/>
    <w:rsid w:val="00AE12DC"/>
    <w:rsid w:val="00AE1B94"/>
    <w:rsid w:val="00AE3F31"/>
    <w:rsid w:val="00AE54E1"/>
    <w:rsid w:val="00AF29A8"/>
    <w:rsid w:val="00AF39EF"/>
    <w:rsid w:val="00AF3D94"/>
    <w:rsid w:val="00AF4405"/>
    <w:rsid w:val="00AF5509"/>
    <w:rsid w:val="00AF700C"/>
    <w:rsid w:val="00B000C0"/>
    <w:rsid w:val="00B02FE5"/>
    <w:rsid w:val="00B03526"/>
    <w:rsid w:val="00B03A65"/>
    <w:rsid w:val="00B03D35"/>
    <w:rsid w:val="00B045E0"/>
    <w:rsid w:val="00B04B2F"/>
    <w:rsid w:val="00B054C1"/>
    <w:rsid w:val="00B0721D"/>
    <w:rsid w:val="00B134AE"/>
    <w:rsid w:val="00B13BCB"/>
    <w:rsid w:val="00B14A23"/>
    <w:rsid w:val="00B164BB"/>
    <w:rsid w:val="00B20046"/>
    <w:rsid w:val="00B2507D"/>
    <w:rsid w:val="00B3133D"/>
    <w:rsid w:val="00B3306B"/>
    <w:rsid w:val="00B35244"/>
    <w:rsid w:val="00B377D9"/>
    <w:rsid w:val="00B404C4"/>
    <w:rsid w:val="00B4164B"/>
    <w:rsid w:val="00B43066"/>
    <w:rsid w:val="00B53631"/>
    <w:rsid w:val="00B53DE8"/>
    <w:rsid w:val="00B55410"/>
    <w:rsid w:val="00B56323"/>
    <w:rsid w:val="00B56969"/>
    <w:rsid w:val="00B63328"/>
    <w:rsid w:val="00B6357B"/>
    <w:rsid w:val="00B650EC"/>
    <w:rsid w:val="00B6727F"/>
    <w:rsid w:val="00B67EF0"/>
    <w:rsid w:val="00B702C8"/>
    <w:rsid w:val="00B71404"/>
    <w:rsid w:val="00B722B3"/>
    <w:rsid w:val="00B74543"/>
    <w:rsid w:val="00B76958"/>
    <w:rsid w:val="00B81799"/>
    <w:rsid w:val="00B819A3"/>
    <w:rsid w:val="00B870C1"/>
    <w:rsid w:val="00B90F73"/>
    <w:rsid w:val="00B911EA"/>
    <w:rsid w:val="00B91884"/>
    <w:rsid w:val="00B9421D"/>
    <w:rsid w:val="00B951E9"/>
    <w:rsid w:val="00B9594F"/>
    <w:rsid w:val="00B96D42"/>
    <w:rsid w:val="00BA16B8"/>
    <w:rsid w:val="00BA6927"/>
    <w:rsid w:val="00BA73FF"/>
    <w:rsid w:val="00BA7466"/>
    <w:rsid w:val="00BA77CF"/>
    <w:rsid w:val="00BA7EE8"/>
    <w:rsid w:val="00BB6FF6"/>
    <w:rsid w:val="00BB75FA"/>
    <w:rsid w:val="00BC1362"/>
    <w:rsid w:val="00BC24AC"/>
    <w:rsid w:val="00BC3CE0"/>
    <w:rsid w:val="00BC57C5"/>
    <w:rsid w:val="00BC6460"/>
    <w:rsid w:val="00BC6B1E"/>
    <w:rsid w:val="00BC7F18"/>
    <w:rsid w:val="00BD046A"/>
    <w:rsid w:val="00BD11C5"/>
    <w:rsid w:val="00BD31C5"/>
    <w:rsid w:val="00BD664C"/>
    <w:rsid w:val="00BD6B64"/>
    <w:rsid w:val="00BE492A"/>
    <w:rsid w:val="00BE4D1C"/>
    <w:rsid w:val="00BE628A"/>
    <w:rsid w:val="00BE7CA3"/>
    <w:rsid w:val="00BE7DC6"/>
    <w:rsid w:val="00BF28C4"/>
    <w:rsid w:val="00BF459B"/>
    <w:rsid w:val="00BF65EC"/>
    <w:rsid w:val="00C001AD"/>
    <w:rsid w:val="00C00648"/>
    <w:rsid w:val="00C041B1"/>
    <w:rsid w:val="00C05BFB"/>
    <w:rsid w:val="00C05C64"/>
    <w:rsid w:val="00C072D0"/>
    <w:rsid w:val="00C12A09"/>
    <w:rsid w:val="00C159B6"/>
    <w:rsid w:val="00C20504"/>
    <w:rsid w:val="00C20994"/>
    <w:rsid w:val="00C227A3"/>
    <w:rsid w:val="00C25C5A"/>
    <w:rsid w:val="00C263D4"/>
    <w:rsid w:val="00C33E49"/>
    <w:rsid w:val="00C3452B"/>
    <w:rsid w:val="00C441E4"/>
    <w:rsid w:val="00C44F77"/>
    <w:rsid w:val="00C459F5"/>
    <w:rsid w:val="00C51794"/>
    <w:rsid w:val="00C52FB0"/>
    <w:rsid w:val="00C5360E"/>
    <w:rsid w:val="00C5363F"/>
    <w:rsid w:val="00C53C70"/>
    <w:rsid w:val="00C53CA5"/>
    <w:rsid w:val="00C54B9E"/>
    <w:rsid w:val="00C563A0"/>
    <w:rsid w:val="00C57AC0"/>
    <w:rsid w:val="00C65DF9"/>
    <w:rsid w:val="00C6621D"/>
    <w:rsid w:val="00C703FC"/>
    <w:rsid w:val="00C706D2"/>
    <w:rsid w:val="00C707DD"/>
    <w:rsid w:val="00C71754"/>
    <w:rsid w:val="00C72146"/>
    <w:rsid w:val="00C72A2C"/>
    <w:rsid w:val="00C72D64"/>
    <w:rsid w:val="00C73410"/>
    <w:rsid w:val="00C778D7"/>
    <w:rsid w:val="00C811CB"/>
    <w:rsid w:val="00C86825"/>
    <w:rsid w:val="00C90462"/>
    <w:rsid w:val="00C94614"/>
    <w:rsid w:val="00C96CD6"/>
    <w:rsid w:val="00C974E6"/>
    <w:rsid w:val="00CA3942"/>
    <w:rsid w:val="00CA4D16"/>
    <w:rsid w:val="00CB2D4B"/>
    <w:rsid w:val="00CB4A39"/>
    <w:rsid w:val="00CB6FFE"/>
    <w:rsid w:val="00CB7118"/>
    <w:rsid w:val="00CC46C2"/>
    <w:rsid w:val="00CC5375"/>
    <w:rsid w:val="00CD1609"/>
    <w:rsid w:val="00CD55B2"/>
    <w:rsid w:val="00CD7A05"/>
    <w:rsid w:val="00CE3E4B"/>
    <w:rsid w:val="00CE6057"/>
    <w:rsid w:val="00CF030C"/>
    <w:rsid w:val="00CF3CB2"/>
    <w:rsid w:val="00CF5478"/>
    <w:rsid w:val="00D00834"/>
    <w:rsid w:val="00D02CC6"/>
    <w:rsid w:val="00D05F33"/>
    <w:rsid w:val="00D12763"/>
    <w:rsid w:val="00D15F9E"/>
    <w:rsid w:val="00D179D3"/>
    <w:rsid w:val="00D21529"/>
    <w:rsid w:val="00D21E93"/>
    <w:rsid w:val="00D25E58"/>
    <w:rsid w:val="00D30D3E"/>
    <w:rsid w:val="00D31D2D"/>
    <w:rsid w:val="00D32314"/>
    <w:rsid w:val="00D331F7"/>
    <w:rsid w:val="00D33CCB"/>
    <w:rsid w:val="00D34DA8"/>
    <w:rsid w:val="00D3763F"/>
    <w:rsid w:val="00D407EC"/>
    <w:rsid w:val="00D43345"/>
    <w:rsid w:val="00D51F25"/>
    <w:rsid w:val="00D56589"/>
    <w:rsid w:val="00D56CDE"/>
    <w:rsid w:val="00D56EB0"/>
    <w:rsid w:val="00D60A47"/>
    <w:rsid w:val="00D61445"/>
    <w:rsid w:val="00D619F0"/>
    <w:rsid w:val="00D62E51"/>
    <w:rsid w:val="00D632C4"/>
    <w:rsid w:val="00D63A1C"/>
    <w:rsid w:val="00D64965"/>
    <w:rsid w:val="00D65460"/>
    <w:rsid w:val="00D66571"/>
    <w:rsid w:val="00D70399"/>
    <w:rsid w:val="00D70731"/>
    <w:rsid w:val="00D75DB6"/>
    <w:rsid w:val="00D76407"/>
    <w:rsid w:val="00D817A1"/>
    <w:rsid w:val="00D83B97"/>
    <w:rsid w:val="00D8506F"/>
    <w:rsid w:val="00D85D82"/>
    <w:rsid w:val="00D860B4"/>
    <w:rsid w:val="00D94CC1"/>
    <w:rsid w:val="00D96211"/>
    <w:rsid w:val="00D96D2F"/>
    <w:rsid w:val="00D97C68"/>
    <w:rsid w:val="00DA05EF"/>
    <w:rsid w:val="00DA2140"/>
    <w:rsid w:val="00DA21FA"/>
    <w:rsid w:val="00DA32D4"/>
    <w:rsid w:val="00DA54EC"/>
    <w:rsid w:val="00DA661B"/>
    <w:rsid w:val="00DA7D45"/>
    <w:rsid w:val="00DA7FBC"/>
    <w:rsid w:val="00DB02BA"/>
    <w:rsid w:val="00DB0446"/>
    <w:rsid w:val="00DB4B12"/>
    <w:rsid w:val="00DB79B4"/>
    <w:rsid w:val="00DC5761"/>
    <w:rsid w:val="00DC5B5A"/>
    <w:rsid w:val="00DC5F55"/>
    <w:rsid w:val="00DC7DBB"/>
    <w:rsid w:val="00DD24FD"/>
    <w:rsid w:val="00DD59B7"/>
    <w:rsid w:val="00DD5DB9"/>
    <w:rsid w:val="00DD6002"/>
    <w:rsid w:val="00DD77A4"/>
    <w:rsid w:val="00DE3714"/>
    <w:rsid w:val="00DE6DDD"/>
    <w:rsid w:val="00DE7D8E"/>
    <w:rsid w:val="00DF6AB1"/>
    <w:rsid w:val="00DF75BD"/>
    <w:rsid w:val="00E022DC"/>
    <w:rsid w:val="00E0263B"/>
    <w:rsid w:val="00E02C00"/>
    <w:rsid w:val="00E03876"/>
    <w:rsid w:val="00E05871"/>
    <w:rsid w:val="00E06321"/>
    <w:rsid w:val="00E07334"/>
    <w:rsid w:val="00E07B0A"/>
    <w:rsid w:val="00E10E7B"/>
    <w:rsid w:val="00E13C9D"/>
    <w:rsid w:val="00E20263"/>
    <w:rsid w:val="00E24565"/>
    <w:rsid w:val="00E24DAE"/>
    <w:rsid w:val="00E26043"/>
    <w:rsid w:val="00E26363"/>
    <w:rsid w:val="00E3090B"/>
    <w:rsid w:val="00E36206"/>
    <w:rsid w:val="00E3703C"/>
    <w:rsid w:val="00E437D3"/>
    <w:rsid w:val="00E43E2A"/>
    <w:rsid w:val="00E445FC"/>
    <w:rsid w:val="00E45650"/>
    <w:rsid w:val="00E470D3"/>
    <w:rsid w:val="00E47177"/>
    <w:rsid w:val="00E52F88"/>
    <w:rsid w:val="00E54BEF"/>
    <w:rsid w:val="00E54D43"/>
    <w:rsid w:val="00E602AC"/>
    <w:rsid w:val="00E60548"/>
    <w:rsid w:val="00E6200D"/>
    <w:rsid w:val="00E62A9E"/>
    <w:rsid w:val="00E658B8"/>
    <w:rsid w:val="00E67885"/>
    <w:rsid w:val="00E70FE4"/>
    <w:rsid w:val="00E711BD"/>
    <w:rsid w:val="00E71991"/>
    <w:rsid w:val="00E74682"/>
    <w:rsid w:val="00E803A6"/>
    <w:rsid w:val="00E8124B"/>
    <w:rsid w:val="00E84EEE"/>
    <w:rsid w:val="00E85A03"/>
    <w:rsid w:val="00E9405A"/>
    <w:rsid w:val="00E951F8"/>
    <w:rsid w:val="00E954BE"/>
    <w:rsid w:val="00E9651F"/>
    <w:rsid w:val="00E97975"/>
    <w:rsid w:val="00EA2E7F"/>
    <w:rsid w:val="00EA35B4"/>
    <w:rsid w:val="00EA4AB7"/>
    <w:rsid w:val="00EA6E71"/>
    <w:rsid w:val="00EA709F"/>
    <w:rsid w:val="00EB30EA"/>
    <w:rsid w:val="00EB3C1A"/>
    <w:rsid w:val="00EB3E7E"/>
    <w:rsid w:val="00EB4D55"/>
    <w:rsid w:val="00EC2890"/>
    <w:rsid w:val="00EC335A"/>
    <w:rsid w:val="00EC387D"/>
    <w:rsid w:val="00EC414A"/>
    <w:rsid w:val="00EC7E70"/>
    <w:rsid w:val="00ED169C"/>
    <w:rsid w:val="00ED3A51"/>
    <w:rsid w:val="00ED3F05"/>
    <w:rsid w:val="00ED441F"/>
    <w:rsid w:val="00EE0C63"/>
    <w:rsid w:val="00EE1633"/>
    <w:rsid w:val="00EE7744"/>
    <w:rsid w:val="00EE7EDE"/>
    <w:rsid w:val="00EF01BD"/>
    <w:rsid w:val="00EF19FF"/>
    <w:rsid w:val="00EF2BF1"/>
    <w:rsid w:val="00EF3686"/>
    <w:rsid w:val="00EF39D7"/>
    <w:rsid w:val="00EF4F0F"/>
    <w:rsid w:val="00EF61AB"/>
    <w:rsid w:val="00F010A7"/>
    <w:rsid w:val="00F0248B"/>
    <w:rsid w:val="00F02E65"/>
    <w:rsid w:val="00F051E6"/>
    <w:rsid w:val="00F06432"/>
    <w:rsid w:val="00F0681D"/>
    <w:rsid w:val="00F129FC"/>
    <w:rsid w:val="00F13F48"/>
    <w:rsid w:val="00F17F47"/>
    <w:rsid w:val="00F21A33"/>
    <w:rsid w:val="00F22763"/>
    <w:rsid w:val="00F235F1"/>
    <w:rsid w:val="00F244E0"/>
    <w:rsid w:val="00F24699"/>
    <w:rsid w:val="00F2594B"/>
    <w:rsid w:val="00F30A35"/>
    <w:rsid w:val="00F30E85"/>
    <w:rsid w:val="00F30E92"/>
    <w:rsid w:val="00F3466E"/>
    <w:rsid w:val="00F364F4"/>
    <w:rsid w:val="00F40251"/>
    <w:rsid w:val="00F42FA8"/>
    <w:rsid w:val="00F44349"/>
    <w:rsid w:val="00F44A96"/>
    <w:rsid w:val="00F45893"/>
    <w:rsid w:val="00F46C15"/>
    <w:rsid w:val="00F53568"/>
    <w:rsid w:val="00F546C1"/>
    <w:rsid w:val="00F57092"/>
    <w:rsid w:val="00F61EBB"/>
    <w:rsid w:val="00F65336"/>
    <w:rsid w:val="00F673ED"/>
    <w:rsid w:val="00F72A99"/>
    <w:rsid w:val="00F7416D"/>
    <w:rsid w:val="00F7590B"/>
    <w:rsid w:val="00F8015F"/>
    <w:rsid w:val="00F81E59"/>
    <w:rsid w:val="00F81E91"/>
    <w:rsid w:val="00F82377"/>
    <w:rsid w:val="00F82671"/>
    <w:rsid w:val="00F8273E"/>
    <w:rsid w:val="00F86808"/>
    <w:rsid w:val="00F86873"/>
    <w:rsid w:val="00F93B53"/>
    <w:rsid w:val="00F94E68"/>
    <w:rsid w:val="00F953AD"/>
    <w:rsid w:val="00F957D3"/>
    <w:rsid w:val="00F963B5"/>
    <w:rsid w:val="00F97924"/>
    <w:rsid w:val="00FA2370"/>
    <w:rsid w:val="00FA5947"/>
    <w:rsid w:val="00FA6433"/>
    <w:rsid w:val="00FA6EEE"/>
    <w:rsid w:val="00FB0099"/>
    <w:rsid w:val="00FB33BF"/>
    <w:rsid w:val="00FB3CEE"/>
    <w:rsid w:val="00FB5F02"/>
    <w:rsid w:val="00FB625D"/>
    <w:rsid w:val="00FB64E3"/>
    <w:rsid w:val="00FB682C"/>
    <w:rsid w:val="00FC242C"/>
    <w:rsid w:val="00FC2952"/>
    <w:rsid w:val="00FD4AB3"/>
    <w:rsid w:val="00FE262A"/>
    <w:rsid w:val="00FE3526"/>
    <w:rsid w:val="00FE4D50"/>
    <w:rsid w:val="00FE50CE"/>
    <w:rsid w:val="00FE57E4"/>
    <w:rsid w:val="00FF4331"/>
    <w:rsid w:val="00FF548D"/>
    <w:rsid w:val="00FF5559"/>
    <w:rsid w:val="00FF6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6976F4"/>
    <w:rPr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6976F4"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6976F4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6976F4"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6976F4"/>
    <w:pPr>
      <w:keepNext/>
      <w:spacing w:line="240" w:lineRule="exact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6976F4"/>
    <w:pPr>
      <w:keepNext/>
      <w:spacing w:line="240" w:lineRule="exact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1"/>
    <w:uiPriority w:val="99"/>
    <w:qFormat/>
    <w:rsid w:val="006976F4"/>
    <w:pPr>
      <w:keepNext/>
      <w:spacing w:before="240" w:line="240" w:lineRule="exact"/>
      <w:jc w:val="both"/>
      <w:outlineLvl w:val="5"/>
    </w:pPr>
    <w:rPr>
      <w:rFonts w:ascii="Calibri" w:hAnsi="Calibri"/>
      <w:b/>
      <w:bCs/>
    </w:rPr>
  </w:style>
  <w:style w:type="paragraph" w:styleId="Heading7">
    <w:name w:val="heading 7"/>
    <w:basedOn w:val="Normal"/>
    <w:next w:val="Normal"/>
    <w:link w:val="Heading7Char1"/>
    <w:uiPriority w:val="99"/>
    <w:qFormat/>
    <w:rsid w:val="006976F4"/>
    <w:pPr>
      <w:keepNext/>
      <w:spacing w:after="120"/>
      <w:jc w:val="center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1"/>
    <w:uiPriority w:val="99"/>
    <w:qFormat/>
    <w:rsid w:val="006976F4"/>
    <w:pPr>
      <w:keepNext/>
      <w:spacing w:before="240" w:line="240" w:lineRule="exact"/>
      <w:ind w:firstLine="142"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1"/>
    <w:uiPriority w:val="99"/>
    <w:qFormat/>
    <w:rsid w:val="006976F4"/>
    <w:pPr>
      <w:keepNext/>
      <w:jc w:val="right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69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69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69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69D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69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69D"/>
    <w:rPr>
      <w:rFonts w:asciiTheme="minorHAnsi" w:eastAsiaTheme="minorEastAsia" w:hAnsiTheme="minorHAnsi" w:cstheme="min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69D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69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69D"/>
    <w:rPr>
      <w:rFonts w:asciiTheme="majorHAnsi" w:eastAsiaTheme="majorEastAsia" w:hAnsiTheme="majorHAnsi" w:cstheme="majorBidi"/>
    </w:rPr>
  </w:style>
  <w:style w:type="character" w:customStyle="1" w:styleId="Heading1Char1">
    <w:name w:val="Heading 1 Char1"/>
    <w:link w:val="Heading1"/>
    <w:uiPriority w:val="99"/>
    <w:locked/>
    <w:rsid w:val="002349ED"/>
    <w:rPr>
      <w:rFonts w:ascii="Arial" w:hAnsi="Arial"/>
      <w:b/>
      <w:spacing w:val="28"/>
      <w:sz w:val="24"/>
    </w:rPr>
  </w:style>
  <w:style w:type="character" w:customStyle="1" w:styleId="Heading2Char1">
    <w:name w:val="Heading 2 Char1"/>
    <w:link w:val="Heading2"/>
    <w:uiPriority w:val="99"/>
    <w:locked/>
    <w:rsid w:val="002349ED"/>
    <w:rPr>
      <w:sz w:val="28"/>
    </w:rPr>
  </w:style>
  <w:style w:type="character" w:customStyle="1" w:styleId="Heading3Char1">
    <w:name w:val="Heading 3 Char1"/>
    <w:link w:val="Heading3"/>
    <w:uiPriority w:val="99"/>
    <w:locked/>
    <w:rsid w:val="002349ED"/>
    <w:rPr>
      <w:b/>
      <w:sz w:val="28"/>
    </w:rPr>
  </w:style>
  <w:style w:type="character" w:customStyle="1" w:styleId="Heading4Char1">
    <w:name w:val="Heading 4 Char1"/>
    <w:link w:val="Heading4"/>
    <w:uiPriority w:val="99"/>
    <w:locked/>
    <w:rsid w:val="002349ED"/>
    <w:rPr>
      <w:sz w:val="28"/>
    </w:rPr>
  </w:style>
  <w:style w:type="character" w:customStyle="1" w:styleId="Heading5Char1">
    <w:name w:val="Heading 5 Char1"/>
    <w:link w:val="Heading5"/>
    <w:uiPriority w:val="99"/>
    <w:semiHidden/>
    <w:locked/>
    <w:rPr>
      <w:rFonts w:ascii="Calibri" w:hAnsi="Calibri"/>
      <w:b/>
      <w:i/>
      <w:sz w:val="26"/>
    </w:rPr>
  </w:style>
  <w:style w:type="character" w:customStyle="1" w:styleId="Heading6Char1">
    <w:name w:val="Heading 6 Char1"/>
    <w:link w:val="Heading6"/>
    <w:uiPriority w:val="99"/>
    <w:semiHidden/>
    <w:locked/>
    <w:rPr>
      <w:rFonts w:ascii="Calibri" w:hAnsi="Calibri"/>
      <w:b/>
    </w:rPr>
  </w:style>
  <w:style w:type="character" w:customStyle="1" w:styleId="Heading7Char1">
    <w:name w:val="Heading 7 Char1"/>
    <w:link w:val="Heading7"/>
    <w:uiPriority w:val="99"/>
    <w:semiHidden/>
    <w:locked/>
    <w:rPr>
      <w:rFonts w:ascii="Calibri" w:hAnsi="Calibri"/>
      <w:sz w:val="24"/>
    </w:rPr>
  </w:style>
  <w:style w:type="character" w:customStyle="1" w:styleId="Heading8Char1">
    <w:name w:val="Heading 8 Char1"/>
    <w:link w:val="Heading8"/>
    <w:uiPriority w:val="99"/>
    <w:semiHidden/>
    <w:locked/>
    <w:rPr>
      <w:rFonts w:ascii="Calibri" w:hAnsi="Calibri"/>
      <w:i/>
      <w:sz w:val="24"/>
    </w:rPr>
  </w:style>
  <w:style w:type="character" w:customStyle="1" w:styleId="Heading9Char1">
    <w:name w:val="Heading 9 Char1"/>
    <w:link w:val="Heading9"/>
    <w:uiPriority w:val="99"/>
    <w:semiHidden/>
    <w:locked/>
    <w:rPr>
      <w:rFonts w:ascii="Cambria" w:hAnsi="Cambria"/>
    </w:rPr>
  </w:style>
  <w:style w:type="paragraph" w:styleId="Header">
    <w:name w:val="header"/>
    <w:basedOn w:val="Normal"/>
    <w:link w:val="HeaderChar1"/>
    <w:uiPriority w:val="99"/>
    <w:rsid w:val="006976F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469D"/>
    <w:rPr>
      <w:sz w:val="20"/>
      <w:szCs w:val="20"/>
    </w:rPr>
  </w:style>
  <w:style w:type="character" w:customStyle="1" w:styleId="HeaderChar1">
    <w:name w:val="Header Char1"/>
    <w:link w:val="Header"/>
    <w:uiPriority w:val="99"/>
    <w:locked/>
    <w:rsid w:val="002F4A98"/>
  </w:style>
  <w:style w:type="paragraph" w:styleId="Footer">
    <w:name w:val="footer"/>
    <w:basedOn w:val="Normal"/>
    <w:link w:val="FooterChar1"/>
    <w:uiPriority w:val="99"/>
    <w:rsid w:val="006976F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469D"/>
    <w:rPr>
      <w:sz w:val="20"/>
      <w:szCs w:val="20"/>
    </w:rPr>
  </w:style>
  <w:style w:type="character" w:customStyle="1" w:styleId="FooterChar1">
    <w:name w:val="Footer Char1"/>
    <w:link w:val="Footer"/>
    <w:uiPriority w:val="99"/>
    <w:locked/>
    <w:rsid w:val="002F4A98"/>
  </w:style>
  <w:style w:type="character" w:styleId="PageNumber">
    <w:name w:val="page number"/>
    <w:basedOn w:val="DefaultParagraphFont"/>
    <w:uiPriority w:val="99"/>
    <w:rsid w:val="006976F4"/>
  </w:style>
  <w:style w:type="paragraph" w:styleId="BodyTextIndent">
    <w:name w:val="Body Text Indent"/>
    <w:basedOn w:val="Normal"/>
    <w:link w:val="BodyTextIndentChar1"/>
    <w:uiPriority w:val="99"/>
    <w:rsid w:val="006976F4"/>
    <w:pPr>
      <w:spacing w:line="360" w:lineRule="auto"/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7469D"/>
    <w:rPr>
      <w:sz w:val="20"/>
      <w:szCs w:val="20"/>
    </w:rPr>
  </w:style>
  <w:style w:type="character" w:customStyle="1" w:styleId="BodyTextIndentChar1">
    <w:name w:val="Body Text Indent Char1"/>
    <w:link w:val="BodyTextIndent"/>
    <w:uiPriority w:val="99"/>
    <w:semiHidden/>
    <w:locked/>
    <w:rPr>
      <w:sz w:val="20"/>
    </w:rPr>
  </w:style>
  <w:style w:type="paragraph" w:styleId="BodyText">
    <w:name w:val="Body Text"/>
    <w:basedOn w:val="Normal"/>
    <w:link w:val="BodyTextChar1"/>
    <w:uiPriority w:val="99"/>
    <w:rsid w:val="006976F4"/>
    <w:pPr>
      <w:spacing w:line="240" w:lineRule="exact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69D"/>
    <w:rPr>
      <w:sz w:val="20"/>
      <w:szCs w:val="20"/>
    </w:rPr>
  </w:style>
  <w:style w:type="character" w:customStyle="1" w:styleId="BodyTextChar1">
    <w:name w:val="Body Text Char1"/>
    <w:link w:val="BodyText"/>
    <w:uiPriority w:val="99"/>
    <w:semiHidden/>
    <w:locked/>
    <w:rPr>
      <w:sz w:val="20"/>
    </w:rPr>
  </w:style>
  <w:style w:type="paragraph" w:styleId="BodyText2">
    <w:name w:val="Body Text 2"/>
    <w:basedOn w:val="Normal"/>
    <w:link w:val="BodyText2Char1"/>
    <w:uiPriority w:val="99"/>
    <w:rsid w:val="006976F4"/>
    <w:pPr>
      <w:spacing w:line="240" w:lineRule="exact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7469D"/>
    <w:rPr>
      <w:sz w:val="20"/>
      <w:szCs w:val="20"/>
    </w:rPr>
  </w:style>
  <w:style w:type="character" w:customStyle="1" w:styleId="BodyText2Char1">
    <w:name w:val="Body Text 2 Char1"/>
    <w:link w:val="BodyText2"/>
    <w:uiPriority w:val="99"/>
    <w:semiHidden/>
    <w:locked/>
    <w:rPr>
      <w:sz w:val="20"/>
    </w:rPr>
  </w:style>
  <w:style w:type="paragraph" w:styleId="Caption">
    <w:name w:val="caption"/>
    <w:basedOn w:val="Normal"/>
    <w:next w:val="Normal"/>
    <w:uiPriority w:val="99"/>
    <w:qFormat/>
    <w:rsid w:val="006976F4"/>
    <w:pPr>
      <w:spacing w:before="240"/>
      <w:jc w:val="center"/>
    </w:pPr>
    <w:rPr>
      <w:smallCaps/>
      <w:spacing w:val="40"/>
      <w:sz w:val="28"/>
    </w:rPr>
  </w:style>
  <w:style w:type="paragraph" w:styleId="DocumentMap">
    <w:name w:val="Document Map"/>
    <w:basedOn w:val="Normal"/>
    <w:link w:val="DocumentMapChar1"/>
    <w:uiPriority w:val="99"/>
    <w:semiHidden/>
    <w:rsid w:val="006976F4"/>
    <w:pPr>
      <w:shd w:val="clear" w:color="auto" w:fill="000080"/>
    </w:pPr>
    <w:rPr>
      <w:sz w:val="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7469D"/>
    <w:rPr>
      <w:sz w:val="0"/>
      <w:szCs w:val="0"/>
    </w:rPr>
  </w:style>
  <w:style w:type="character" w:customStyle="1" w:styleId="DocumentMapChar1">
    <w:name w:val="Document Map Char1"/>
    <w:link w:val="DocumentMap"/>
    <w:uiPriority w:val="99"/>
    <w:semiHidden/>
    <w:locked/>
    <w:rPr>
      <w:sz w:val="2"/>
    </w:rPr>
  </w:style>
  <w:style w:type="paragraph" w:styleId="BalloonText">
    <w:name w:val="Balloon Text"/>
    <w:basedOn w:val="Normal"/>
    <w:link w:val="BalloonTextChar1"/>
    <w:uiPriority w:val="99"/>
    <w:semiHidden/>
    <w:rsid w:val="00520D9E"/>
    <w:rPr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69D"/>
    <w:rPr>
      <w:sz w:val="0"/>
      <w:szCs w:val="0"/>
    </w:rPr>
  </w:style>
  <w:style w:type="character" w:customStyle="1" w:styleId="BalloonTextChar1">
    <w:name w:val="Balloon Text Char1"/>
    <w:link w:val="BalloonText"/>
    <w:uiPriority w:val="99"/>
    <w:semiHidden/>
    <w:locked/>
    <w:rPr>
      <w:sz w:val="2"/>
    </w:rPr>
  </w:style>
  <w:style w:type="character" w:customStyle="1" w:styleId="a">
    <w:name w:val="Гипертекстовая ссылка"/>
    <w:uiPriority w:val="99"/>
    <w:rsid w:val="002349ED"/>
    <w:rPr>
      <w:color w:val="106BBE"/>
    </w:rPr>
  </w:style>
  <w:style w:type="character" w:customStyle="1" w:styleId="a0">
    <w:name w:val="Активная гипертекстовая ссылка"/>
    <w:uiPriority w:val="99"/>
    <w:rsid w:val="002349ED"/>
    <w:rPr>
      <w:color w:val="106BBE"/>
      <w:u w:val="single"/>
    </w:rPr>
  </w:style>
  <w:style w:type="paragraph" w:customStyle="1" w:styleId="a1">
    <w:name w:val="Внимание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2">
    <w:name w:val="Внимание: криминал!!"/>
    <w:basedOn w:val="a1"/>
    <w:next w:val="Normal"/>
    <w:uiPriority w:val="99"/>
    <w:rsid w:val="002349ED"/>
  </w:style>
  <w:style w:type="paragraph" w:customStyle="1" w:styleId="a3">
    <w:name w:val="Внимание: недобросовестность!"/>
    <w:basedOn w:val="a1"/>
    <w:next w:val="Normal"/>
    <w:uiPriority w:val="99"/>
    <w:rsid w:val="002349ED"/>
  </w:style>
  <w:style w:type="character" w:customStyle="1" w:styleId="a4">
    <w:name w:val="Выделение для Базового Поиска"/>
    <w:uiPriority w:val="99"/>
    <w:rsid w:val="002349ED"/>
    <w:rPr>
      <w:b/>
      <w:color w:val="0058A9"/>
    </w:rPr>
  </w:style>
  <w:style w:type="character" w:customStyle="1" w:styleId="a5">
    <w:name w:val="Выделение для Базового Поиска (курсив)"/>
    <w:uiPriority w:val="99"/>
    <w:rsid w:val="002349ED"/>
    <w:rPr>
      <w:b/>
      <w:i/>
      <w:color w:val="0058A9"/>
    </w:rPr>
  </w:style>
  <w:style w:type="paragraph" w:customStyle="1" w:styleId="a6">
    <w:name w:val="Дочерний элемент списка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868381"/>
    </w:rPr>
  </w:style>
  <w:style w:type="paragraph" w:customStyle="1" w:styleId="a7">
    <w:name w:val="Основное меню (преемственное)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8">
    <w:name w:val="Заголовок"/>
    <w:basedOn w:val="a7"/>
    <w:next w:val="Normal"/>
    <w:uiPriority w:val="99"/>
    <w:rsid w:val="002349ED"/>
    <w:rPr>
      <w:b/>
      <w:bCs/>
      <w:color w:val="0058A9"/>
      <w:shd w:val="clear" w:color="auto" w:fill="F0F0F0"/>
    </w:rPr>
  </w:style>
  <w:style w:type="paragraph" w:customStyle="1" w:styleId="a9">
    <w:name w:val="Заголовок группы контролов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a">
    <w:name w:val="Заголовок для информации об изменениях"/>
    <w:basedOn w:val="Heading1"/>
    <w:next w:val="Normal"/>
    <w:uiPriority w:val="99"/>
    <w:rsid w:val="002349ED"/>
    <w:pPr>
      <w:keepNext w:val="0"/>
      <w:widowControl w:val="0"/>
      <w:autoSpaceDE w:val="0"/>
      <w:autoSpaceDN w:val="0"/>
      <w:adjustRightInd w:val="0"/>
      <w:spacing w:after="108"/>
      <w:ind w:left="0"/>
      <w:jc w:val="center"/>
      <w:outlineLvl w:val="9"/>
    </w:pPr>
    <w:rPr>
      <w:rFonts w:cs="Arial"/>
      <w:b w:val="0"/>
      <w:color w:val="26282F"/>
      <w:spacing w:val="0"/>
      <w:sz w:val="18"/>
      <w:szCs w:val="18"/>
      <w:shd w:val="clear" w:color="auto" w:fill="FFFFFF"/>
    </w:rPr>
  </w:style>
  <w:style w:type="paragraph" w:customStyle="1" w:styleId="ab">
    <w:name w:val="Заголовок распахивающейся части диалога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c">
    <w:name w:val="Заголовок своего сообщения"/>
    <w:uiPriority w:val="99"/>
    <w:rsid w:val="002349ED"/>
  </w:style>
  <w:style w:type="paragraph" w:customStyle="1" w:styleId="ad">
    <w:name w:val="Заголовок статьи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e">
    <w:name w:val="Заголовок чужого сообщения"/>
    <w:uiPriority w:val="99"/>
    <w:rsid w:val="002349ED"/>
    <w:rPr>
      <w:b/>
      <w:color w:val="FF0000"/>
    </w:rPr>
  </w:style>
  <w:style w:type="paragraph" w:customStyle="1" w:styleId="af">
    <w:name w:val="Заголовок ЭР (левое окно)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0">
    <w:name w:val="Заголовок ЭР (правое окно)"/>
    <w:basedOn w:val="af"/>
    <w:next w:val="Normal"/>
    <w:uiPriority w:val="99"/>
    <w:rsid w:val="002349ED"/>
    <w:pPr>
      <w:spacing w:after="0"/>
      <w:jc w:val="left"/>
    </w:pPr>
  </w:style>
  <w:style w:type="paragraph" w:customStyle="1" w:styleId="af1">
    <w:name w:val="Интерактивный заголовок"/>
    <w:basedOn w:val="a8"/>
    <w:next w:val="Normal"/>
    <w:uiPriority w:val="99"/>
    <w:rsid w:val="002349ED"/>
    <w:rPr>
      <w:u w:val="single"/>
    </w:rPr>
  </w:style>
  <w:style w:type="paragraph" w:customStyle="1" w:styleId="af2">
    <w:name w:val="Текст информации об изменениях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3">
    <w:name w:val="Информация об изменениях"/>
    <w:basedOn w:val="af2"/>
    <w:next w:val="Normal"/>
    <w:uiPriority w:val="99"/>
    <w:rsid w:val="002349E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4">
    <w:name w:val="Текст (справка)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5">
    <w:name w:val="Комментарий"/>
    <w:basedOn w:val="af4"/>
    <w:next w:val="Normal"/>
    <w:uiPriority w:val="99"/>
    <w:rsid w:val="002349E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6">
    <w:name w:val="Информация об изменениях документа"/>
    <w:basedOn w:val="af5"/>
    <w:next w:val="Normal"/>
    <w:uiPriority w:val="99"/>
    <w:rsid w:val="002349ED"/>
    <w:rPr>
      <w:i/>
      <w:iCs/>
    </w:rPr>
  </w:style>
  <w:style w:type="paragraph" w:customStyle="1" w:styleId="af7">
    <w:name w:val="Текст (лев. подпись)"/>
    <w:basedOn w:val="Normal"/>
    <w:next w:val="Normal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8">
    <w:name w:val="Колонтитул (левый)"/>
    <w:basedOn w:val="af7"/>
    <w:next w:val="Normal"/>
    <w:uiPriority w:val="99"/>
    <w:rsid w:val="002349ED"/>
    <w:rPr>
      <w:sz w:val="14"/>
      <w:szCs w:val="14"/>
    </w:rPr>
  </w:style>
  <w:style w:type="paragraph" w:customStyle="1" w:styleId="af9">
    <w:name w:val="Текст (прав. подпись)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a">
    <w:name w:val="Колонтитул (правый)"/>
    <w:basedOn w:val="af9"/>
    <w:next w:val="Normal"/>
    <w:uiPriority w:val="99"/>
    <w:rsid w:val="002349ED"/>
    <w:rPr>
      <w:sz w:val="14"/>
      <w:szCs w:val="14"/>
    </w:rPr>
  </w:style>
  <w:style w:type="paragraph" w:customStyle="1" w:styleId="afb">
    <w:name w:val="Комментарий пользователя"/>
    <w:basedOn w:val="af5"/>
    <w:next w:val="Normal"/>
    <w:uiPriority w:val="99"/>
    <w:rsid w:val="002349ED"/>
    <w:pPr>
      <w:jc w:val="left"/>
    </w:pPr>
    <w:rPr>
      <w:shd w:val="clear" w:color="auto" w:fill="FFDFE0"/>
    </w:rPr>
  </w:style>
  <w:style w:type="paragraph" w:customStyle="1" w:styleId="afc">
    <w:name w:val="Куда обратиться?"/>
    <w:basedOn w:val="a1"/>
    <w:next w:val="Normal"/>
    <w:uiPriority w:val="99"/>
    <w:rsid w:val="002349ED"/>
  </w:style>
  <w:style w:type="paragraph" w:customStyle="1" w:styleId="afd">
    <w:name w:val="Моноширинный"/>
    <w:basedOn w:val="Normal"/>
    <w:next w:val="Normal"/>
    <w:uiPriority w:val="99"/>
    <w:rsid w:val="002349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e">
    <w:name w:val="Найденные слова"/>
    <w:uiPriority w:val="99"/>
    <w:rsid w:val="002349ED"/>
    <w:rPr>
      <w:color w:val="26282F"/>
      <w:shd w:val="clear" w:color="auto" w:fill="FFF580"/>
    </w:rPr>
  </w:style>
  <w:style w:type="character" w:customStyle="1" w:styleId="aff">
    <w:name w:val="Не вступил в силу"/>
    <w:uiPriority w:val="99"/>
    <w:rsid w:val="002349ED"/>
    <w:rPr>
      <w:color w:val="000000"/>
      <w:shd w:val="clear" w:color="auto" w:fill="D8EDE8"/>
    </w:rPr>
  </w:style>
  <w:style w:type="paragraph" w:customStyle="1" w:styleId="aff0">
    <w:name w:val="Необходимые документы"/>
    <w:basedOn w:val="a1"/>
    <w:next w:val="Normal"/>
    <w:uiPriority w:val="99"/>
    <w:rsid w:val="002349ED"/>
    <w:pPr>
      <w:ind w:firstLine="118"/>
    </w:pPr>
  </w:style>
  <w:style w:type="paragraph" w:customStyle="1" w:styleId="aff1">
    <w:name w:val="Нормальный (таблица)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2">
    <w:name w:val="Таблицы (моноширинный)"/>
    <w:basedOn w:val="Normal"/>
    <w:next w:val="Normal"/>
    <w:uiPriority w:val="99"/>
    <w:rsid w:val="002349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3">
    <w:name w:val="Оглавление"/>
    <w:basedOn w:val="aff2"/>
    <w:next w:val="Normal"/>
    <w:uiPriority w:val="99"/>
    <w:rsid w:val="002349ED"/>
    <w:pPr>
      <w:ind w:left="140"/>
    </w:pPr>
  </w:style>
  <w:style w:type="paragraph" w:customStyle="1" w:styleId="aff4">
    <w:name w:val="Переменная часть"/>
    <w:basedOn w:val="a7"/>
    <w:next w:val="Normal"/>
    <w:uiPriority w:val="99"/>
    <w:rsid w:val="002349ED"/>
    <w:rPr>
      <w:sz w:val="18"/>
      <w:szCs w:val="18"/>
    </w:rPr>
  </w:style>
  <w:style w:type="paragraph" w:customStyle="1" w:styleId="aff5">
    <w:name w:val="Подвал для информации об изменениях"/>
    <w:basedOn w:val="Heading1"/>
    <w:next w:val="Normal"/>
    <w:uiPriority w:val="99"/>
    <w:rsid w:val="002349ED"/>
    <w:pPr>
      <w:keepNext w:val="0"/>
      <w:widowControl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cs="Arial"/>
      <w:b w:val="0"/>
      <w:color w:val="26282F"/>
      <w:spacing w:val="0"/>
      <w:sz w:val="18"/>
      <w:szCs w:val="18"/>
    </w:rPr>
  </w:style>
  <w:style w:type="paragraph" w:customStyle="1" w:styleId="aff6">
    <w:name w:val="Подзаголовок для информации об изменениях"/>
    <w:basedOn w:val="af2"/>
    <w:next w:val="Normal"/>
    <w:uiPriority w:val="99"/>
    <w:rsid w:val="002349ED"/>
    <w:rPr>
      <w:b/>
      <w:bCs/>
    </w:rPr>
  </w:style>
  <w:style w:type="paragraph" w:customStyle="1" w:styleId="aff7">
    <w:name w:val="Подчёркнуный текст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8">
    <w:name w:val="Постоянная часть"/>
    <w:basedOn w:val="a7"/>
    <w:next w:val="Normal"/>
    <w:uiPriority w:val="99"/>
    <w:rsid w:val="002349ED"/>
    <w:rPr>
      <w:sz w:val="20"/>
      <w:szCs w:val="20"/>
    </w:rPr>
  </w:style>
  <w:style w:type="paragraph" w:customStyle="1" w:styleId="aff9">
    <w:name w:val="Прижатый влево"/>
    <w:basedOn w:val="Normal"/>
    <w:next w:val="Normal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a">
    <w:name w:val="Пример."/>
    <w:basedOn w:val="a1"/>
    <w:next w:val="Normal"/>
    <w:uiPriority w:val="99"/>
    <w:rsid w:val="002349ED"/>
  </w:style>
  <w:style w:type="paragraph" w:customStyle="1" w:styleId="affb">
    <w:name w:val="Примечание."/>
    <w:basedOn w:val="a1"/>
    <w:next w:val="Normal"/>
    <w:uiPriority w:val="99"/>
    <w:rsid w:val="002349ED"/>
  </w:style>
  <w:style w:type="character" w:customStyle="1" w:styleId="affc">
    <w:name w:val="Продолжение ссылки"/>
    <w:uiPriority w:val="99"/>
    <w:rsid w:val="002349ED"/>
  </w:style>
  <w:style w:type="paragraph" w:customStyle="1" w:styleId="affd">
    <w:name w:val="Словарная статья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e">
    <w:name w:val="Сравнение редакций"/>
    <w:uiPriority w:val="99"/>
    <w:rsid w:val="002349ED"/>
    <w:rPr>
      <w:color w:val="26282F"/>
    </w:rPr>
  </w:style>
  <w:style w:type="paragraph" w:customStyle="1" w:styleId="afff">
    <w:name w:val="Ссылка на официальную публикацию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0">
    <w:name w:val="Текст в таблице"/>
    <w:basedOn w:val="aff1"/>
    <w:next w:val="Normal"/>
    <w:uiPriority w:val="99"/>
    <w:rsid w:val="002349ED"/>
    <w:pPr>
      <w:ind w:firstLine="500"/>
    </w:pPr>
  </w:style>
  <w:style w:type="paragraph" w:customStyle="1" w:styleId="afff1">
    <w:name w:val="Текст ЭР (см. также)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2">
    <w:name w:val="Технический комментарий"/>
    <w:basedOn w:val="Normal"/>
    <w:next w:val="Normal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3">
    <w:name w:val="Утратил силу"/>
    <w:uiPriority w:val="99"/>
    <w:rsid w:val="002349ED"/>
    <w:rPr>
      <w:strike/>
      <w:color w:val="666600"/>
    </w:rPr>
  </w:style>
  <w:style w:type="paragraph" w:customStyle="1" w:styleId="afff4">
    <w:name w:val="Формула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f5">
    <w:name w:val="Центрированный (таблица)"/>
    <w:basedOn w:val="aff1"/>
    <w:next w:val="Normal"/>
    <w:uiPriority w:val="99"/>
    <w:rsid w:val="002349ED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2349ED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character" w:customStyle="1" w:styleId="afff6">
    <w:name w:val="Цветовое выделение"/>
    <w:uiPriority w:val="99"/>
    <w:rsid w:val="002349ED"/>
    <w:rPr>
      <w:b/>
      <w:color w:val="26282F"/>
    </w:rPr>
  </w:style>
  <w:style w:type="table" w:styleId="TableGrid">
    <w:name w:val="Table Grid"/>
    <w:basedOn w:val="TableNormal"/>
    <w:uiPriority w:val="99"/>
    <w:rsid w:val="00143D8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DA05EF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rsid w:val="00907CB1"/>
    <w:rPr>
      <w:sz w:val="16"/>
    </w:rPr>
  </w:style>
  <w:style w:type="paragraph" w:styleId="CommentText">
    <w:name w:val="annotation text"/>
    <w:basedOn w:val="Normal"/>
    <w:link w:val="CommentTextChar1"/>
    <w:uiPriority w:val="99"/>
    <w:rsid w:val="00907CB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469D"/>
    <w:rPr>
      <w:sz w:val="20"/>
      <w:szCs w:val="20"/>
    </w:rPr>
  </w:style>
  <w:style w:type="character" w:customStyle="1" w:styleId="CommentTextChar1">
    <w:name w:val="Comment Text Char1"/>
    <w:link w:val="CommentText"/>
    <w:uiPriority w:val="99"/>
    <w:locked/>
    <w:rsid w:val="00907CB1"/>
  </w:style>
  <w:style w:type="paragraph" w:styleId="CommentSubject">
    <w:name w:val="annotation subject"/>
    <w:basedOn w:val="CommentText"/>
    <w:next w:val="CommentText"/>
    <w:link w:val="CommentSubjectChar1"/>
    <w:uiPriority w:val="99"/>
    <w:rsid w:val="00907CB1"/>
    <w:rPr>
      <w:b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D7469D"/>
    <w:rPr>
      <w:b/>
      <w:bCs/>
      <w:sz w:val="20"/>
      <w:szCs w:val="20"/>
    </w:rPr>
  </w:style>
  <w:style w:type="character" w:customStyle="1" w:styleId="CommentSubjectChar1">
    <w:name w:val="Comment Subject Char1"/>
    <w:link w:val="CommentSubject"/>
    <w:uiPriority w:val="99"/>
    <w:locked/>
    <w:rsid w:val="00907CB1"/>
    <w:rPr>
      <w:b/>
    </w:rPr>
  </w:style>
  <w:style w:type="paragraph" w:customStyle="1" w:styleId="ConsPlusNormal">
    <w:name w:val="ConsPlusNormal"/>
    <w:uiPriority w:val="99"/>
    <w:rsid w:val="00477D1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E70FE4"/>
    <w:pPr>
      <w:ind w:left="720"/>
      <w:contextualSpacing/>
    </w:pPr>
  </w:style>
  <w:style w:type="paragraph" w:styleId="Title">
    <w:name w:val="Title"/>
    <w:basedOn w:val="Normal"/>
    <w:link w:val="TitleChar1"/>
    <w:uiPriority w:val="99"/>
    <w:qFormat/>
    <w:locked/>
    <w:rsid w:val="000F6156"/>
    <w:pPr>
      <w:suppressAutoHyphens/>
      <w:spacing w:before="120" w:line="240" w:lineRule="atLeast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7469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1">
    <w:name w:val="Title Char1"/>
    <w:link w:val="Title"/>
    <w:uiPriority w:val="99"/>
    <w:locked/>
    <w:rPr>
      <w:rFonts w:ascii="Cambria" w:hAnsi="Cambria"/>
      <w:b/>
      <w:kern w:val="28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00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5.emf"/><Relationship Id="rId299" Type="http://schemas.openxmlformats.org/officeDocument/2006/relationships/image" Target="media/image295.emf"/><Relationship Id="rId21" Type="http://schemas.openxmlformats.org/officeDocument/2006/relationships/image" Target="media/image20.emf"/><Relationship Id="rId63" Type="http://schemas.openxmlformats.org/officeDocument/2006/relationships/image" Target="media/image62.emf"/><Relationship Id="rId159" Type="http://schemas.openxmlformats.org/officeDocument/2006/relationships/image" Target="media/image157.emf"/><Relationship Id="rId324" Type="http://schemas.openxmlformats.org/officeDocument/2006/relationships/image" Target="media/image320.emf"/><Relationship Id="rId366" Type="http://schemas.openxmlformats.org/officeDocument/2006/relationships/image" Target="media/image362.emf"/><Relationship Id="rId170" Type="http://schemas.openxmlformats.org/officeDocument/2006/relationships/image" Target="media/image168.emf"/><Relationship Id="rId226" Type="http://schemas.openxmlformats.org/officeDocument/2006/relationships/image" Target="media/image223.emf"/><Relationship Id="rId433" Type="http://schemas.openxmlformats.org/officeDocument/2006/relationships/image" Target="media/image428.emf"/><Relationship Id="rId268" Type="http://schemas.openxmlformats.org/officeDocument/2006/relationships/image" Target="media/image3.emf"/><Relationship Id="rId32" Type="http://schemas.openxmlformats.org/officeDocument/2006/relationships/image" Target="media/image31.emf"/><Relationship Id="rId74" Type="http://schemas.openxmlformats.org/officeDocument/2006/relationships/image" Target="media/image73.emf"/><Relationship Id="rId128" Type="http://schemas.openxmlformats.org/officeDocument/2006/relationships/image" Target="media/image126.emf"/><Relationship Id="rId335" Type="http://schemas.openxmlformats.org/officeDocument/2006/relationships/image" Target="media/image331.emf"/><Relationship Id="rId377" Type="http://schemas.openxmlformats.org/officeDocument/2006/relationships/image" Target="media/image373.emf"/><Relationship Id="rId5" Type="http://schemas.openxmlformats.org/officeDocument/2006/relationships/footnotes" Target="footnotes.xml"/><Relationship Id="rId181" Type="http://schemas.openxmlformats.org/officeDocument/2006/relationships/image" Target="media/image179.emf"/><Relationship Id="rId237" Type="http://schemas.openxmlformats.org/officeDocument/2006/relationships/image" Target="media/image234.emf"/><Relationship Id="rId402" Type="http://schemas.openxmlformats.org/officeDocument/2006/relationships/image" Target="media/image398.emf"/><Relationship Id="rId279" Type="http://schemas.openxmlformats.org/officeDocument/2006/relationships/image" Target="media/image275.emf"/><Relationship Id="rId444" Type="http://schemas.openxmlformats.org/officeDocument/2006/relationships/image" Target="media/image439.emf"/><Relationship Id="rId43" Type="http://schemas.openxmlformats.org/officeDocument/2006/relationships/image" Target="media/image42.emf"/><Relationship Id="rId139" Type="http://schemas.openxmlformats.org/officeDocument/2006/relationships/image" Target="media/image137.emf"/><Relationship Id="rId290" Type="http://schemas.openxmlformats.org/officeDocument/2006/relationships/image" Target="media/image286.emf"/><Relationship Id="rId304" Type="http://schemas.openxmlformats.org/officeDocument/2006/relationships/image" Target="media/image300.emf"/><Relationship Id="rId346" Type="http://schemas.openxmlformats.org/officeDocument/2006/relationships/image" Target="media/image342.emf"/><Relationship Id="rId388" Type="http://schemas.openxmlformats.org/officeDocument/2006/relationships/image" Target="media/image384.emf"/><Relationship Id="rId85" Type="http://schemas.openxmlformats.org/officeDocument/2006/relationships/image" Target="media/image83.emf"/><Relationship Id="rId150" Type="http://schemas.openxmlformats.org/officeDocument/2006/relationships/image" Target="media/image148.emf"/><Relationship Id="rId192" Type="http://schemas.openxmlformats.org/officeDocument/2006/relationships/image" Target="media/image190.emf"/><Relationship Id="rId206" Type="http://schemas.openxmlformats.org/officeDocument/2006/relationships/image" Target="media/image204.emf"/><Relationship Id="rId413" Type="http://schemas.openxmlformats.org/officeDocument/2006/relationships/image" Target="media/image409.emf"/><Relationship Id="rId248" Type="http://schemas.openxmlformats.org/officeDocument/2006/relationships/image" Target="media/image245.emf"/><Relationship Id="rId455" Type="http://schemas.openxmlformats.org/officeDocument/2006/relationships/image" Target="media/image450.emf"/><Relationship Id="rId12" Type="http://schemas.openxmlformats.org/officeDocument/2006/relationships/image" Target="media/image12.emf"/><Relationship Id="rId108" Type="http://schemas.openxmlformats.org/officeDocument/2006/relationships/image" Target="media/image106.emf"/><Relationship Id="rId315" Type="http://schemas.openxmlformats.org/officeDocument/2006/relationships/image" Target="media/image311.emf"/><Relationship Id="rId357" Type="http://schemas.openxmlformats.org/officeDocument/2006/relationships/image" Target="media/image353.emf"/><Relationship Id="rId54" Type="http://schemas.openxmlformats.org/officeDocument/2006/relationships/image" Target="media/image53.emf"/><Relationship Id="rId96" Type="http://schemas.openxmlformats.org/officeDocument/2006/relationships/image" Target="media/image94.emf"/><Relationship Id="rId161" Type="http://schemas.openxmlformats.org/officeDocument/2006/relationships/image" Target="media/image159.emf"/><Relationship Id="rId217" Type="http://schemas.openxmlformats.org/officeDocument/2006/relationships/image" Target="media/image214.emf"/><Relationship Id="rId399" Type="http://schemas.openxmlformats.org/officeDocument/2006/relationships/image" Target="media/image395.emf"/><Relationship Id="rId259" Type="http://schemas.openxmlformats.org/officeDocument/2006/relationships/image" Target="media/image256.emf"/><Relationship Id="rId424" Type="http://schemas.openxmlformats.org/officeDocument/2006/relationships/image" Target="media/image419.emf"/><Relationship Id="rId466" Type="http://schemas.openxmlformats.org/officeDocument/2006/relationships/image" Target="media/image461.emf"/><Relationship Id="rId23" Type="http://schemas.openxmlformats.org/officeDocument/2006/relationships/image" Target="media/image22.emf"/><Relationship Id="rId119" Type="http://schemas.openxmlformats.org/officeDocument/2006/relationships/image" Target="media/image117.emf"/><Relationship Id="rId270" Type="http://schemas.openxmlformats.org/officeDocument/2006/relationships/image" Target="media/image266.emf"/><Relationship Id="rId326" Type="http://schemas.openxmlformats.org/officeDocument/2006/relationships/image" Target="media/image322.emf"/><Relationship Id="rId65" Type="http://schemas.openxmlformats.org/officeDocument/2006/relationships/image" Target="media/image64.emf"/><Relationship Id="rId130" Type="http://schemas.openxmlformats.org/officeDocument/2006/relationships/image" Target="media/image128.emf"/><Relationship Id="rId368" Type="http://schemas.openxmlformats.org/officeDocument/2006/relationships/image" Target="media/image364.emf"/><Relationship Id="rId172" Type="http://schemas.openxmlformats.org/officeDocument/2006/relationships/image" Target="media/image170.emf"/><Relationship Id="rId193" Type="http://schemas.openxmlformats.org/officeDocument/2006/relationships/image" Target="media/image191.emf"/><Relationship Id="rId207" Type="http://schemas.openxmlformats.org/officeDocument/2006/relationships/image" Target="media/image205.emf"/><Relationship Id="rId228" Type="http://schemas.openxmlformats.org/officeDocument/2006/relationships/image" Target="media/image225.emf"/><Relationship Id="rId249" Type="http://schemas.openxmlformats.org/officeDocument/2006/relationships/image" Target="media/image246.emf"/><Relationship Id="rId414" Type="http://schemas.openxmlformats.org/officeDocument/2006/relationships/image" Target="media/image410.emf"/><Relationship Id="rId435" Type="http://schemas.openxmlformats.org/officeDocument/2006/relationships/image" Target="media/image430.emf"/><Relationship Id="rId456" Type="http://schemas.openxmlformats.org/officeDocument/2006/relationships/image" Target="media/image451.emf"/><Relationship Id="rId13" Type="http://schemas.openxmlformats.org/officeDocument/2006/relationships/image" Target="media/image13.emf"/><Relationship Id="rId109" Type="http://schemas.openxmlformats.org/officeDocument/2006/relationships/image" Target="media/image107.emf"/><Relationship Id="rId260" Type="http://schemas.openxmlformats.org/officeDocument/2006/relationships/image" Target="media/image257.emf"/><Relationship Id="rId281" Type="http://schemas.openxmlformats.org/officeDocument/2006/relationships/image" Target="media/image277.emf"/><Relationship Id="rId316" Type="http://schemas.openxmlformats.org/officeDocument/2006/relationships/image" Target="media/image312.emf"/><Relationship Id="rId337" Type="http://schemas.openxmlformats.org/officeDocument/2006/relationships/image" Target="media/image333.emf"/><Relationship Id="rId34" Type="http://schemas.openxmlformats.org/officeDocument/2006/relationships/image" Target="media/image33.emf"/><Relationship Id="rId55" Type="http://schemas.openxmlformats.org/officeDocument/2006/relationships/image" Target="media/image54.emf"/><Relationship Id="rId76" Type="http://schemas.openxmlformats.org/officeDocument/2006/relationships/image" Target="media/image75.emf"/><Relationship Id="rId97" Type="http://schemas.openxmlformats.org/officeDocument/2006/relationships/image" Target="media/image95.emf"/><Relationship Id="rId120" Type="http://schemas.openxmlformats.org/officeDocument/2006/relationships/image" Target="media/image118.emf"/><Relationship Id="rId141" Type="http://schemas.openxmlformats.org/officeDocument/2006/relationships/image" Target="media/image139.emf"/><Relationship Id="rId358" Type="http://schemas.openxmlformats.org/officeDocument/2006/relationships/image" Target="media/image354.emf"/><Relationship Id="rId379" Type="http://schemas.openxmlformats.org/officeDocument/2006/relationships/image" Target="media/image375.emf"/><Relationship Id="rId7" Type="http://schemas.openxmlformats.org/officeDocument/2006/relationships/image" Target="media/image8.emf"/><Relationship Id="rId162" Type="http://schemas.openxmlformats.org/officeDocument/2006/relationships/image" Target="media/image160.emf"/><Relationship Id="rId183" Type="http://schemas.openxmlformats.org/officeDocument/2006/relationships/image" Target="media/image181.emf"/><Relationship Id="rId218" Type="http://schemas.openxmlformats.org/officeDocument/2006/relationships/image" Target="media/image215.emf"/><Relationship Id="rId239" Type="http://schemas.openxmlformats.org/officeDocument/2006/relationships/image" Target="media/image236.emf"/><Relationship Id="rId390" Type="http://schemas.openxmlformats.org/officeDocument/2006/relationships/image" Target="media/image386.emf"/><Relationship Id="rId404" Type="http://schemas.openxmlformats.org/officeDocument/2006/relationships/image" Target="media/image400.emf"/><Relationship Id="rId425" Type="http://schemas.openxmlformats.org/officeDocument/2006/relationships/image" Target="media/image420.emf"/><Relationship Id="rId446" Type="http://schemas.openxmlformats.org/officeDocument/2006/relationships/image" Target="media/image441.emf"/><Relationship Id="rId467" Type="http://schemas.openxmlformats.org/officeDocument/2006/relationships/image" Target="media/image462.emf"/><Relationship Id="rId250" Type="http://schemas.openxmlformats.org/officeDocument/2006/relationships/image" Target="media/image247.emf"/><Relationship Id="rId271" Type="http://schemas.openxmlformats.org/officeDocument/2006/relationships/image" Target="media/image267.emf"/><Relationship Id="rId292" Type="http://schemas.openxmlformats.org/officeDocument/2006/relationships/image" Target="media/image288.emf"/><Relationship Id="rId306" Type="http://schemas.openxmlformats.org/officeDocument/2006/relationships/image" Target="media/image302.emf"/><Relationship Id="rId24" Type="http://schemas.openxmlformats.org/officeDocument/2006/relationships/image" Target="media/image23.emf"/><Relationship Id="rId45" Type="http://schemas.openxmlformats.org/officeDocument/2006/relationships/image" Target="media/image44.emf"/><Relationship Id="rId66" Type="http://schemas.openxmlformats.org/officeDocument/2006/relationships/image" Target="media/image65.emf"/><Relationship Id="rId87" Type="http://schemas.openxmlformats.org/officeDocument/2006/relationships/image" Target="media/image85.emf"/><Relationship Id="rId110" Type="http://schemas.openxmlformats.org/officeDocument/2006/relationships/image" Target="media/image108.emf"/><Relationship Id="rId131" Type="http://schemas.openxmlformats.org/officeDocument/2006/relationships/image" Target="media/image129.emf"/><Relationship Id="rId327" Type="http://schemas.openxmlformats.org/officeDocument/2006/relationships/image" Target="media/image323.emf"/><Relationship Id="rId348" Type="http://schemas.openxmlformats.org/officeDocument/2006/relationships/image" Target="media/image344.emf"/><Relationship Id="rId369" Type="http://schemas.openxmlformats.org/officeDocument/2006/relationships/image" Target="media/image365.emf"/><Relationship Id="rId152" Type="http://schemas.openxmlformats.org/officeDocument/2006/relationships/image" Target="media/image150.emf"/><Relationship Id="rId173" Type="http://schemas.openxmlformats.org/officeDocument/2006/relationships/image" Target="media/image171.emf"/><Relationship Id="rId194" Type="http://schemas.openxmlformats.org/officeDocument/2006/relationships/image" Target="media/image192.emf"/><Relationship Id="rId208" Type="http://schemas.openxmlformats.org/officeDocument/2006/relationships/image" Target="media/image206.emf"/><Relationship Id="rId229" Type="http://schemas.openxmlformats.org/officeDocument/2006/relationships/image" Target="media/image226.emf"/><Relationship Id="rId380" Type="http://schemas.openxmlformats.org/officeDocument/2006/relationships/image" Target="media/image376.emf"/><Relationship Id="rId415" Type="http://schemas.openxmlformats.org/officeDocument/2006/relationships/image" Target="media/image411.emf"/><Relationship Id="rId436" Type="http://schemas.openxmlformats.org/officeDocument/2006/relationships/image" Target="media/image431.emf"/><Relationship Id="rId457" Type="http://schemas.openxmlformats.org/officeDocument/2006/relationships/image" Target="media/image452.emf"/><Relationship Id="rId240" Type="http://schemas.openxmlformats.org/officeDocument/2006/relationships/image" Target="media/image237.emf"/><Relationship Id="rId261" Type="http://schemas.openxmlformats.org/officeDocument/2006/relationships/image" Target="media/image258.emf"/><Relationship Id="rId14" Type="http://schemas.openxmlformats.org/officeDocument/2006/relationships/image" Target="media/image14.emf"/><Relationship Id="rId35" Type="http://schemas.openxmlformats.org/officeDocument/2006/relationships/image" Target="media/image34.emf"/><Relationship Id="rId56" Type="http://schemas.openxmlformats.org/officeDocument/2006/relationships/image" Target="media/image55.emf"/><Relationship Id="rId77" Type="http://schemas.openxmlformats.org/officeDocument/2006/relationships/image" Target="media/image76.emf"/><Relationship Id="rId100" Type="http://schemas.openxmlformats.org/officeDocument/2006/relationships/image" Target="media/image98.emf"/><Relationship Id="rId282" Type="http://schemas.openxmlformats.org/officeDocument/2006/relationships/image" Target="media/image278.emf"/><Relationship Id="rId317" Type="http://schemas.openxmlformats.org/officeDocument/2006/relationships/image" Target="media/image313.emf"/><Relationship Id="rId338" Type="http://schemas.openxmlformats.org/officeDocument/2006/relationships/image" Target="media/image334.emf"/><Relationship Id="rId359" Type="http://schemas.openxmlformats.org/officeDocument/2006/relationships/image" Target="media/image355.emf"/><Relationship Id="rId8" Type="http://schemas.openxmlformats.org/officeDocument/2006/relationships/image" Target="media/image9.emf"/><Relationship Id="rId98" Type="http://schemas.openxmlformats.org/officeDocument/2006/relationships/image" Target="media/image96.emf"/><Relationship Id="rId121" Type="http://schemas.openxmlformats.org/officeDocument/2006/relationships/image" Target="media/image119.emf"/><Relationship Id="rId142" Type="http://schemas.openxmlformats.org/officeDocument/2006/relationships/image" Target="media/image140.emf"/><Relationship Id="rId163" Type="http://schemas.openxmlformats.org/officeDocument/2006/relationships/image" Target="media/image161.emf"/><Relationship Id="rId184" Type="http://schemas.openxmlformats.org/officeDocument/2006/relationships/image" Target="media/image182.emf"/><Relationship Id="rId219" Type="http://schemas.openxmlformats.org/officeDocument/2006/relationships/image" Target="media/image216.emf"/><Relationship Id="rId370" Type="http://schemas.openxmlformats.org/officeDocument/2006/relationships/image" Target="media/image366.emf"/><Relationship Id="rId391" Type="http://schemas.openxmlformats.org/officeDocument/2006/relationships/image" Target="media/image387.emf"/><Relationship Id="rId405" Type="http://schemas.openxmlformats.org/officeDocument/2006/relationships/image" Target="media/image401.emf"/><Relationship Id="rId426" Type="http://schemas.openxmlformats.org/officeDocument/2006/relationships/image" Target="media/image421.emf"/><Relationship Id="rId447" Type="http://schemas.openxmlformats.org/officeDocument/2006/relationships/image" Target="media/image442.emf"/><Relationship Id="rId230" Type="http://schemas.openxmlformats.org/officeDocument/2006/relationships/image" Target="media/image227.emf"/><Relationship Id="rId251" Type="http://schemas.openxmlformats.org/officeDocument/2006/relationships/image" Target="media/image248.emf"/><Relationship Id="rId468" Type="http://schemas.openxmlformats.org/officeDocument/2006/relationships/header" Target="header1.xml"/><Relationship Id="rId25" Type="http://schemas.openxmlformats.org/officeDocument/2006/relationships/image" Target="media/image24.emf"/><Relationship Id="rId46" Type="http://schemas.openxmlformats.org/officeDocument/2006/relationships/image" Target="media/image45.emf"/><Relationship Id="rId67" Type="http://schemas.openxmlformats.org/officeDocument/2006/relationships/image" Target="media/image66.emf"/><Relationship Id="rId272" Type="http://schemas.openxmlformats.org/officeDocument/2006/relationships/image" Target="media/image268.emf"/><Relationship Id="rId293" Type="http://schemas.openxmlformats.org/officeDocument/2006/relationships/image" Target="media/image289.emf"/><Relationship Id="rId307" Type="http://schemas.openxmlformats.org/officeDocument/2006/relationships/image" Target="media/image303.emf"/><Relationship Id="rId328" Type="http://schemas.openxmlformats.org/officeDocument/2006/relationships/image" Target="media/image324.emf"/><Relationship Id="rId349" Type="http://schemas.openxmlformats.org/officeDocument/2006/relationships/image" Target="media/image345.emf"/><Relationship Id="rId88" Type="http://schemas.openxmlformats.org/officeDocument/2006/relationships/image" Target="media/image86.emf"/><Relationship Id="rId111" Type="http://schemas.openxmlformats.org/officeDocument/2006/relationships/image" Target="media/image109.emf"/><Relationship Id="rId132" Type="http://schemas.openxmlformats.org/officeDocument/2006/relationships/image" Target="media/image130.emf"/><Relationship Id="rId153" Type="http://schemas.openxmlformats.org/officeDocument/2006/relationships/image" Target="media/image151.emf"/><Relationship Id="rId174" Type="http://schemas.openxmlformats.org/officeDocument/2006/relationships/image" Target="media/image172.emf"/><Relationship Id="rId195" Type="http://schemas.openxmlformats.org/officeDocument/2006/relationships/image" Target="media/image193.emf"/><Relationship Id="rId209" Type="http://schemas.openxmlformats.org/officeDocument/2006/relationships/image" Target="media/image207.emf"/><Relationship Id="rId360" Type="http://schemas.openxmlformats.org/officeDocument/2006/relationships/image" Target="media/image356.emf"/><Relationship Id="rId381" Type="http://schemas.openxmlformats.org/officeDocument/2006/relationships/image" Target="media/image377.emf"/><Relationship Id="rId416" Type="http://schemas.openxmlformats.org/officeDocument/2006/relationships/image" Target="media/image412.emf"/><Relationship Id="rId220" Type="http://schemas.openxmlformats.org/officeDocument/2006/relationships/image" Target="media/image217.emf"/><Relationship Id="rId241" Type="http://schemas.openxmlformats.org/officeDocument/2006/relationships/image" Target="media/image238.emf"/><Relationship Id="rId437" Type="http://schemas.openxmlformats.org/officeDocument/2006/relationships/image" Target="media/image432.emf"/><Relationship Id="rId458" Type="http://schemas.openxmlformats.org/officeDocument/2006/relationships/image" Target="media/image453.emf"/><Relationship Id="rId15" Type="http://schemas.openxmlformats.org/officeDocument/2006/relationships/image" Target="media/image2.emf"/><Relationship Id="rId36" Type="http://schemas.openxmlformats.org/officeDocument/2006/relationships/image" Target="media/image35.emf"/><Relationship Id="rId57" Type="http://schemas.openxmlformats.org/officeDocument/2006/relationships/image" Target="media/image56.emf"/><Relationship Id="rId262" Type="http://schemas.openxmlformats.org/officeDocument/2006/relationships/image" Target="media/image259.emf"/><Relationship Id="rId283" Type="http://schemas.openxmlformats.org/officeDocument/2006/relationships/image" Target="media/image279.emf"/><Relationship Id="rId318" Type="http://schemas.openxmlformats.org/officeDocument/2006/relationships/image" Target="media/image314.emf"/><Relationship Id="rId339" Type="http://schemas.openxmlformats.org/officeDocument/2006/relationships/image" Target="media/image335.emf"/><Relationship Id="rId78" Type="http://schemas.openxmlformats.org/officeDocument/2006/relationships/image" Target="media/image77.emf"/><Relationship Id="rId99" Type="http://schemas.openxmlformats.org/officeDocument/2006/relationships/image" Target="media/image97.emf"/><Relationship Id="rId101" Type="http://schemas.openxmlformats.org/officeDocument/2006/relationships/image" Target="media/image99.emf"/><Relationship Id="rId122" Type="http://schemas.openxmlformats.org/officeDocument/2006/relationships/image" Target="media/image120.emf"/><Relationship Id="rId143" Type="http://schemas.openxmlformats.org/officeDocument/2006/relationships/image" Target="media/image141.emf"/><Relationship Id="rId164" Type="http://schemas.openxmlformats.org/officeDocument/2006/relationships/image" Target="media/image162.emf"/><Relationship Id="rId185" Type="http://schemas.openxmlformats.org/officeDocument/2006/relationships/image" Target="media/image183.emf"/><Relationship Id="rId350" Type="http://schemas.openxmlformats.org/officeDocument/2006/relationships/image" Target="media/image346.emf"/><Relationship Id="rId371" Type="http://schemas.openxmlformats.org/officeDocument/2006/relationships/image" Target="media/image367.emf"/><Relationship Id="rId406" Type="http://schemas.openxmlformats.org/officeDocument/2006/relationships/image" Target="media/image402.emf"/><Relationship Id="rId9" Type="http://schemas.openxmlformats.org/officeDocument/2006/relationships/image" Target="media/image10.emf"/><Relationship Id="rId210" Type="http://schemas.openxmlformats.org/officeDocument/2006/relationships/image" Target="media/image208.emf"/><Relationship Id="rId392" Type="http://schemas.openxmlformats.org/officeDocument/2006/relationships/image" Target="media/image388.emf"/><Relationship Id="rId427" Type="http://schemas.openxmlformats.org/officeDocument/2006/relationships/image" Target="media/image422.emf"/><Relationship Id="rId448" Type="http://schemas.openxmlformats.org/officeDocument/2006/relationships/image" Target="media/image443.emf"/><Relationship Id="rId469" Type="http://schemas.openxmlformats.org/officeDocument/2006/relationships/header" Target="header2.xml"/><Relationship Id="rId26" Type="http://schemas.openxmlformats.org/officeDocument/2006/relationships/image" Target="media/image25.emf"/><Relationship Id="rId231" Type="http://schemas.openxmlformats.org/officeDocument/2006/relationships/image" Target="media/image228.emf"/><Relationship Id="rId252" Type="http://schemas.openxmlformats.org/officeDocument/2006/relationships/image" Target="media/image249.emf"/><Relationship Id="rId273" Type="http://schemas.openxmlformats.org/officeDocument/2006/relationships/image" Target="media/image269.emf"/><Relationship Id="rId294" Type="http://schemas.openxmlformats.org/officeDocument/2006/relationships/image" Target="media/image290.emf"/><Relationship Id="rId308" Type="http://schemas.openxmlformats.org/officeDocument/2006/relationships/image" Target="media/image304.emf"/><Relationship Id="rId329" Type="http://schemas.openxmlformats.org/officeDocument/2006/relationships/image" Target="media/image325.emf"/><Relationship Id="rId47" Type="http://schemas.openxmlformats.org/officeDocument/2006/relationships/image" Target="media/image46.emf"/><Relationship Id="rId68" Type="http://schemas.openxmlformats.org/officeDocument/2006/relationships/image" Target="media/image67.emf"/><Relationship Id="rId89" Type="http://schemas.openxmlformats.org/officeDocument/2006/relationships/image" Target="media/image87.emf"/><Relationship Id="rId112" Type="http://schemas.openxmlformats.org/officeDocument/2006/relationships/image" Target="media/image110.emf"/><Relationship Id="rId133" Type="http://schemas.openxmlformats.org/officeDocument/2006/relationships/image" Target="media/image131.emf"/><Relationship Id="rId154" Type="http://schemas.openxmlformats.org/officeDocument/2006/relationships/image" Target="media/image152.emf"/><Relationship Id="rId175" Type="http://schemas.openxmlformats.org/officeDocument/2006/relationships/image" Target="media/image173.emf"/><Relationship Id="rId340" Type="http://schemas.openxmlformats.org/officeDocument/2006/relationships/image" Target="media/image336.emf"/><Relationship Id="rId361" Type="http://schemas.openxmlformats.org/officeDocument/2006/relationships/image" Target="media/image357.emf"/><Relationship Id="rId196" Type="http://schemas.openxmlformats.org/officeDocument/2006/relationships/image" Target="media/image194.emf"/><Relationship Id="rId200" Type="http://schemas.openxmlformats.org/officeDocument/2006/relationships/image" Target="media/image198.emf"/><Relationship Id="rId382" Type="http://schemas.openxmlformats.org/officeDocument/2006/relationships/image" Target="media/image378.emf"/><Relationship Id="rId417" Type="http://schemas.openxmlformats.org/officeDocument/2006/relationships/image" Target="media/image413.emf"/><Relationship Id="rId438" Type="http://schemas.openxmlformats.org/officeDocument/2006/relationships/image" Target="media/image433.emf"/><Relationship Id="rId459" Type="http://schemas.openxmlformats.org/officeDocument/2006/relationships/image" Target="media/image454.emf"/><Relationship Id="rId16" Type="http://schemas.openxmlformats.org/officeDocument/2006/relationships/image" Target="media/image15.emf"/><Relationship Id="rId221" Type="http://schemas.openxmlformats.org/officeDocument/2006/relationships/image" Target="media/image218.emf"/><Relationship Id="rId242" Type="http://schemas.openxmlformats.org/officeDocument/2006/relationships/image" Target="media/image239.emf"/><Relationship Id="rId263" Type="http://schemas.openxmlformats.org/officeDocument/2006/relationships/image" Target="media/image260.emf"/><Relationship Id="rId284" Type="http://schemas.openxmlformats.org/officeDocument/2006/relationships/image" Target="media/image280.emf"/><Relationship Id="rId319" Type="http://schemas.openxmlformats.org/officeDocument/2006/relationships/image" Target="media/image315.emf"/><Relationship Id="rId470" Type="http://schemas.openxmlformats.org/officeDocument/2006/relationships/footer" Target="footer1.xml"/><Relationship Id="rId37" Type="http://schemas.openxmlformats.org/officeDocument/2006/relationships/image" Target="media/image36.emf"/><Relationship Id="rId58" Type="http://schemas.openxmlformats.org/officeDocument/2006/relationships/image" Target="media/image57.emf"/><Relationship Id="rId79" Type="http://schemas.openxmlformats.org/officeDocument/2006/relationships/image" Target="media/image78.emf"/><Relationship Id="rId102" Type="http://schemas.openxmlformats.org/officeDocument/2006/relationships/image" Target="media/image100.emf"/><Relationship Id="rId123" Type="http://schemas.openxmlformats.org/officeDocument/2006/relationships/image" Target="media/image121.emf"/><Relationship Id="rId144" Type="http://schemas.openxmlformats.org/officeDocument/2006/relationships/image" Target="media/image142.emf"/><Relationship Id="rId330" Type="http://schemas.openxmlformats.org/officeDocument/2006/relationships/image" Target="media/image326.emf"/><Relationship Id="rId90" Type="http://schemas.openxmlformats.org/officeDocument/2006/relationships/image" Target="media/image88.emf"/><Relationship Id="rId165" Type="http://schemas.openxmlformats.org/officeDocument/2006/relationships/image" Target="media/image163.emf"/><Relationship Id="rId186" Type="http://schemas.openxmlformats.org/officeDocument/2006/relationships/image" Target="media/image184.emf"/><Relationship Id="rId351" Type="http://schemas.openxmlformats.org/officeDocument/2006/relationships/image" Target="media/image347.emf"/><Relationship Id="rId372" Type="http://schemas.openxmlformats.org/officeDocument/2006/relationships/image" Target="media/image368.emf"/><Relationship Id="rId393" Type="http://schemas.openxmlformats.org/officeDocument/2006/relationships/image" Target="media/image389.emf"/><Relationship Id="rId407" Type="http://schemas.openxmlformats.org/officeDocument/2006/relationships/image" Target="media/image403.emf"/><Relationship Id="rId428" Type="http://schemas.openxmlformats.org/officeDocument/2006/relationships/image" Target="media/image423.emf"/><Relationship Id="rId449" Type="http://schemas.openxmlformats.org/officeDocument/2006/relationships/image" Target="media/image444.emf"/><Relationship Id="rId211" Type="http://schemas.openxmlformats.org/officeDocument/2006/relationships/image" Target="media/image209.emf"/><Relationship Id="rId232" Type="http://schemas.openxmlformats.org/officeDocument/2006/relationships/image" Target="media/image229.emf"/><Relationship Id="rId253" Type="http://schemas.openxmlformats.org/officeDocument/2006/relationships/image" Target="media/image250.emf"/><Relationship Id="rId274" Type="http://schemas.openxmlformats.org/officeDocument/2006/relationships/image" Target="media/image270.emf"/><Relationship Id="rId295" Type="http://schemas.openxmlformats.org/officeDocument/2006/relationships/image" Target="media/image291.emf"/><Relationship Id="rId309" Type="http://schemas.openxmlformats.org/officeDocument/2006/relationships/image" Target="media/image305.emf"/><Relationship Id="rId460" Type="http://schemas.openxmlformats.org/officeDocument/2006/relationships/image" Target="media/image455.emf"/><Relationship Id="rId27" Type="http://schemas.openxmlformats.org/officeDocument/2006/relationships/image" Target="media/image26.emf"/><Relationship Id="rId48" Type="http://schemas.openxmlformats.org/officeDocument/2006/relationships/image" Target="media/image47.emf"/><Relationship Id="rId69" Type="http://schemas.openxmlformats.org/officeDocument/2006/relationships/image" Target="media/image68.emf"/><Relationship Id="rId113" Type="http://schemas.openxmlformats.org/officeDocument/2006/relationships/image" Target="media/image111.emf"/><Relationship Id="rId134" Type="http://schemas.openxmlformats.org/officeDocument/2006/relationships/image" Target="media/image132.emf"/><Relationship Id="rId320" Type="http://schemas.openxmlformats.org/officeDocument/2006/relationships/image" Target="media/image316.emf"/><Relationship Id="rId80" Type="http://schemas.openxmlformats.org/officeDocument/2006/relationships/image" Target="media/image79.emf"/><Relationship Id="rId155" Type="http://schemas.openxmlformats.org/officeDocument/2006/relationships/image" Target="media/image153.emf"/><Relationship Id="rId176" Type="http://schemas.openxmlformats.org/officeDocument/2006/relationships/image" Target="media/image174.emf"/><Relationship Id="rId197" Type="http://schemas.openxmlformats.org/officeDocument/2006/relationships/image" Target="media/image195.emf"/><Relationship Id="rId341" Type="http://schemas.openxmlformats.org/officeDocument/2006/relationships/image" Target="media/image337.emf"/><Relationship Id="rId362" Type="http://schemas.openxmlformats.org/officeDocument/2006/relationships/image" Target="media/image358.emf"/><Relationship Id="rId383" Type="http://schemas.openxmlformats.org/officeDocument/2006/relationships/image" Target="media/image379.emf"/><Relationship Id="rId418" Type="http://schemas.openxmlformats.org/officeDocument/2006/relationships/image" Target="media/image414.emf"/><Relationship Id="rId439" Type="http://schemas.openxmlformats.org/officeDocument/2006/relationships/image" Target="media/image434.emf"/><Relationship Id="rId201" Type="http://schemas.openxmlformats.org/officeDocument/2006/relationships/image" Target="media/image199.emf"/><Relationship Id="rId222" Type="http://schemas.openxmlformats.org/officeDocument/2006/relationships/image" Target="media/image219.emf"/><Relationship Id="rId243" Type="http://schemas.openxmlformats.org/officeDocument/2006/relationships/image" Target="media/image240.emf"/><Relationship Id="rId264" Type="http://schemas.openxmlformats.org/officeDocument/2006/relationships/image" Target="media/image261.emf"/><Relationship Id="rId285" Type="http://schemas.openxmlformats.org/officeDocument/2006/relationships/image" Target="media/image281.emf"/><Relationship Id="rId450" Type="http://schemas.openxmlformats.org/officeDocument/2006/relationships/image" Target="media/image445.emf"/><Relationship Id="rId471" Type="http://schemas.openxmlformats.org/officeDocument/2006/relationships/fontTable" Target="fontTable.xml"/><Relationship Id="rId17" Type="http://schemas.openxmlformats.org/officeDocument/2006/relationships/image" Target="media/image16.emf"/><Relationship Id="rId38" Type="http://schemas.openxmlformats.org/officeDocument/2006/relationships/image" Target="media/image37.emf"/><Relationship Id="rId59" Type="http://schemas.openxmlformats.org/officeDocument/2006/relationships/image" Target="media/image58.emf"/><Relationship Id="rId103" Type="http://schemas.openxmlformats.org/officeDocument/2006/relationships/image" Target="media/image101.emf"/><Relationship Id="rId124" Type="http://schemas.openxmlformats.org/officeDocument/2006/relationships/image" Target="media/image122.emf"/><Relationship Id="rId310" Type="http://schemas.openxmlformats.org/officeDocument/2006/relationships/image" Target="media/image306.emf"/><Relationship Id="rId70" Type="http://schemas.openxmlformats.org/officeDocument/2006/relationships/image" Target="media/image69.emf"/><Relationship Id="rId91" Type="http://schemas.openxmlformats.org/officeDocument/2006/relationships/image" Target="media/image89.emf"/><Relationship Id="rId145" Type="http://schemas.openxmlformats.org/officeDocument/2006/relationships/image" Target="media/image143.emf"/><Relationship Id="rId166" Type="http://schemas.openxmlformats.org/officeDocument/2006/relationships/image" Target="media/image164.emf"/><Relationship Id="rId187" Type="http://schemas.openxmlformats.org/officeDocument/2006/relationships/image" Target="media/image185.emf"/><Relationship Id="rId331" Type="http://schemas.openxmlformats.org/officeDocument/2006/relationships/image" Target="media/image327.emf"/><Relationship Id="rId352" Type="http://schemas.openxmlformats.org/officeDocument/2006/relationships/image" Target="media/image348.emf"/><Relationship Id="rId373" Type="http://schemas.openxmlformats.org/officeDocument/2006/relationships/image" Target="media/image369.emf"/><Relationship Id="rId394" Type="http://schemas.openxmlformats.org/officeDocument/2006/relationships/image" Target="media/image390.emf"/><Relationship Id="rId408" Type="http://schemas.openxmlformats.org/officeDocument/2006/relationships/image" Target="media/image404.emf"/><Relationship Id="rId429" Type="http://schemas.openxmlformats.org/officeDocument/2006/relationships/image" Target="media/image424.emf"/><Relationship Id="rId1" Type="http://schemas.openxmlformats.org/officeDocument/2006/relationships/numbering" Target="numbering.xml"/><Relationship Id="rId212" Type="http://schemas.openxmlformats.org/officeDocument/2006/relationships/image" Target="media/image6.emf"/><Relationship Id="rId233" Type="http://schemas.openxmlformats.org/officeDocument/2006/relationships/image" Target="media/image230.emf"/><Relationship Id="rId254" Type="http://schemas.openxmlformats.org/officeDocument/2006/relationships/image" Target="media/image251.emf"/><Relationship Id="rId440" Type="http://schemas.openxmlformats.org/officeDocument/2006/relationships/image" Target="media/image435.emf"/><Relationship Id="rId28" Type="http://schemas.openxmlformats.org/officeDocument/2006/relationships/image" Target="media/image27.emf"/><Relationship Id="rId49" Type="http://schemas.openxmlformats.org/officeDocument/2006/relationships/image" Target="media/image48.emf"/><Relationship Id="rId114" Type="http://schemas.openxmlformats.org/officeDocument/2006/relationships/image" Target="media/image112.emf"/><Relationship Id="rId275" Type="http://schemas.openxmlformats.org/officeDocument/2006/relationships/image" Target="media/image271.emf"/><Relationship Id="rId296" Type="http://schemas.openxmlformats.org/officeDocument/2006/relationships/image" Target="media/image292.emf"/><Relationship Id="rId300" Type="http://schemas.openxmlformats.org/officeDocument/2006/relationships/image" Target="media/image296.emf"/><Relationship Id="rId461" Type="http://schemas.openxmlformats.org/officeDocument/2006/relationships/image" Target="media/image456.emf"/><Relationship Id="rId60" Type="http://schemas.openxmlformats.org/officeDocument/2006/relationships/image" Target="media/image59.emf"/><Relationship Id="rId81" Type="http://schemas.openxmlformats.org/officeDocument/2006/relationships/image" Target="media/image80.emf"/><Relationship Id="rId135" Type="http://schemas.openxmlformats.org/officeDocument/2006/relationships/image" Target="media/image133.emf"/><Relationship Id="rId156" Type="http://schemas.openxmlformats.org/officeDocument/2006/relationships/image" Target="media/image154.emf"/><Relationship Id="rId177" Type="http://schemas.openxmlformats.org/officeDocument/2006/relationships/image" Target="media/image175.emf"/><Relationship Id="rId198" Type="http://schemas.openxmlformats.org/officeDocument/2006/relationships/image" Target="media/image196.emf"/><Relationship Id="rId321" Type="http://schemas.openxmlformats.org/officeDocument/2006/relationships/image" Target="media/image317.emf"/><Relationship Id="rId342" Type="http://schemas.openxmlformats.org/officeDocument/2006/relationships/image" Target="media/image338.emf"/><Relationship Id="rId363" Type="http://schemas.openxmlformats.org/officeDocument/2006/relationships/image" Target="media/image359.emf"/><Relationship Id="rId384" Type="http://schemas.openxmlformats.org/officeDocument/2006/relationships/image" Target="media/image380.emf"/><Relationship Id="rId419" Type="http://schemas.openxmlformats.org/officeDocument/2006/relationships/image" Target="media/image415.emf"/><Relationship Id="rId202" Type="http://schemas.openxmlformats.org/officeDocument/2006/relationships/image" Target="media/image200.emf"/><Relationship Id="rId223" Type="http://schemas.openxmlformats.org/officeDocument/2006/relationships/image" Target="media/image220.emf"/><Relationship Id="rId244" Type="http://schemas.openxmlformats.org/officeDocument/2006/relationships/image" Target="media/image241.emf"/><Relationship Id="rId430" Type="http://schemas.openxmlformats.org/officeDocument/2006/relationships/image" Target="media/image425.emf"/><Relationship Id="rId18" Type="http://schemas.openxmlformats.org/officeDocument/2006/relationships/image" Target="media/image17.emf"/><Relationship Id="rId39" Type="http://schemas.openxmlformats.org/officeDocument/2006/relationships/image" Target="media/image38.emf"/><Relationship Id="rId265" Type="http://schemas.openxmlformats.org/officeDocument/2006/relationships/image" Target="media/image262.emf"/><Relationship Id="rId286" Type="http://schemas.openxmlformats.org/officeDocument/2006/relationships/image" Target="media/image282.emf"/><Relationship Id="rId451" Type="http://schemas.openxmlformats.org/officeDocument/2006/relationships/image" Target="media/image446.emf"/><Relationship Id="rId472" Type="http://schemas.openxmlformats.org/officeDocument/2006/relationships/theme" Target="theme/theme1.xml"/><Relationship Id="rId50" Type="http://schemas.openxmlformats.org/officeDocument/2006/relationships/image" Target="media/image49.emf"/><Relationship Id="rId104" Type="http://schemas.openxmlformats.org/officeDocument/2006/relationships/image" Target="media/image102.emf"/><Relationship Id="rId125" Type="http://schemas.openxmlformats.org/officeDocument/2006/relationships/image" Target="media/image123.emf"/><Relationship Id="rId146" Type="http://schemas.openxmlformats.org/officeDocument/2006/relationships/image" Target="media/image144.emf"/><Relationship Id="rId167" Type="http://schemas.openxmlformats.org/officeDocument/2006/relationships/image" Target="media/image165.emf"/><Relationship Id="rId188" Type="http://schemas.openxmlformats.org/officeDocument/2006/relationships/image" Target="media/image186.emf"/><Relationship Id="rId311" Type="http://schemas.openxmlformats.org/officeDocument/2006/relationships/image" Target="media/image307.emf"/><Relationship Id="rId332" Type="http://schemas.openxmlformats.org/officeDocument/2006/relationships/image" Target="media/image328.emf"/><Relationship Id="rId353" Type="http://schemas.openxmlformats.org/officeDocument/2006/relationships/image" Target="media/image349.emf"/><Relationship Id="rId374" Type="http://schemas.openxmlformats.org/officeDocument/2006/relationships/image" Target="media/image370.emf"/><Relationship Id="rId395" Type="http://schemas.openxmlformats.org/officeDocument/2006/relationships/image" Target="media/image391.emf"/><Relationship Id="rId409" Type="http://schemas.openxmlformats.org/officeDocument/2006/relationships/image" Target="media/image405.emf"/><Relationship Id="rId71" Type="http://schemas.openxmlformats.org/officeDocument/2006/relationships/image" Target="media/image70.emf"/><Relationship Id="rId92" Type="http://schemas.openxmlformats.org/officeDocument/2006/relationships/image" Target="media/image90.emf"/><Relationship Id="rId213" Type="http://schemas.openxmlformats.org/officeDocument/2006/relationships/image" Target="media/image210.emf"/><Relationship Id="rId234" Type="http://schemas.openxmlformats.org/officeDocument/2006/relationships/image" Target="media/image231.emf"/><Relationship Id="rId420" Type="http://schemas.openxmlformats.org/officeDocument/2006/relationships/image" Target="media/image416.emf"/><Relationship Id="rId2" Type="http://schemas.openxmlformats.org/officeDocument/2006/relationships/styles" Target="styles.xml"/><Relationship Id="rId29" Type="http://schemas.openxmlformats.org/officeDocument/2006/relationships/image" Target="media/image28.emf"/><Relationship Id="rId255" Type="http://schemas.openxmlformats.org/officeDocument/2006/relationships/image" Target="media/image252.emf"/><Relationship Id="rId276" Type="http://schemas.openxmlformats.org/officeDocument/2006/relationships/image" Target="media/image272.emf"/><Relationship Id="rId297" Type="http://schemas.openxmlformats.org/officeDocument/2006/relationships/image" Target="media/image293.emf"/><Relationship Id="rId441" Type="http://schemas.openxmlformats.org/officeDocument/2006/relationships/image" Target="media/image436.emf"/><Relationship Id="rId462" Type="http://schemas.openxmlformats.org/officeDocument/2006/relationships/image" Target="media/image457.emf"/><Relationship Id="rId40" Type="http://schemas.openxmlformats.org/officeDocument/2006/relationships/image" Target="media/image39.emf"/><Relationship Id="rId115" Type="http://schemas.openxmlformats.org/officeDocument/2006/relationships/image" Target="media/image113.emf"/><Relationship Id="rId136" Type="http://schemas.openxmlformats.org/officeDocument/2006/relationships/image" Target="media/image134.emf"/><Relationship Id="rId157" Type="http://schemas.openxmlformats.org/officeDocument/2006/relationships/image" Target="media/image155.emf"/><Relationship Id="rId178" Type="http://schemas.openxmlformats.org/officeDocument/2006/relationships/image" Target="media/image176.emf"/><Relationship Id="rId301" Type="http://schemas.openxmlformats.org/officeDocument/2006/relationships/image" Target="media/image297.emf"/><Relationship Id="rId322" Type="http://schemas.openxmlformats.org/officeDocument/2006/relationships/image" Target="media/image318.emf"/><Relationship Id="rId343" Type="http://schemas.openxmlformats.org/officeDocument/2006/relationships/image" Target="media/image339.emf"/><Relationship Id="rId364" Type="http://schemas.openxmlformats.org/officeDocument/2006/relationships/image" Target="media/image360.emf"/><Relationship Id="rId61" Type="http://schemas.openxmlformats.org/officeDocument/2006/relationships/image" Target="media/image60.emf"/><Relationship Id="rId82" Type="http://schemas.openxmlformats.org/officeDocument/2006/relationships/image" Target="media/image81.emf"/><Relationship Id="rId199" Type="http://schemas.openxmlformats.org/officeDocument/2006/relationships/image" Target="media/image197.emf"/><Relationship Id="rId203" Type="http://schemas.openxmlformats.org/officeDocument/2006/relationships/image" Target="media/image201.emf"/><Relationship Id="rId385" Type="http://schemas.openxmlformats.org/officeDocument/2006/relationships/image" Target="media/image381.emf"/><Relationship Id="rId19" Type="http://schemas.openxmlformats.org/officeDocument/2006/relationships/image" Target="media/image18.emf"/><Relationship Id="rId224" Type="http://schemas.openxmlformats.org/officeDocument/2006/relationships/image" Target="media/image221.emf"/><Relationship Id="rId245" Type="http://schemas.openxmlformats.org/officeDocument/2006/relationships/image" Target="media/image242.emf"/><Relationship Id="rId266" Type="http://schemas.openxmlformats.org/officeDocument/2006/relationships/image" Target="media/image263.emf"/><Relationship Id="rId287" Type="http://schemas.openxmlformats.org/officeDocument/2006/relationships/image" Target="media/image283.emf"/><Relationship Id="rId410" Type="http://schemas.openxmlformats.org/officeDocument/2006/relationships/image" Target="media/image406.emf"/><Relationship Id="rId431" Type="http://schemas.openxmlformats.org/officeDocument/2006/relationships/image" Target="media/image426.emf"/><Relationship Id="rId452" Type="http://schemas.openxmlformats.org/officeDocument/2006/relationships/image" Target="media/image447.emf"/><Relationship Id="rId30" Type="http://schemas.openxmlformats.org/officeDocument/2006/relationships/image" Target="media/image29.emf"/><Relationship Id="rId105" Type="http://schemas.openxmlformats.org/officeDocument/2006/relationships/image" Target="media/image103.emf"/><Relationship Id="rId126" Type="http://schemas.openxmlformats.org/officeDocument/2006/relationships/image" Target="media/image124.emf"/><Relationship Id="rId147" Type="http://schemas.openxmlformats.org/officeDocument/2006/relationships/image" Target="media/image145.emf"/><Relationship Id="rId168" Type="http://schemas.openxmlformats.org/officeDocument/2006/relationships/image" Target="media/image166.emf"/><Relationship Id="rId312" Type="http://schemas.openxmlformats.org/officeDocument/2006/relationships/image" Target="media/image308.emf"/><Relationship Id="rId333" Type="http://schemas.openxmlformats.org/officeDocument/2006/relationships/image" Target="media/image329.emf"/><Relationship Id="rId354" Type="http://schemas.openxmlformats.org/officeDocument/2006/relationships/image" Target="media/image350.emf"/><Relationship Id="rId51" Type="http://schemas.openxmlformats.org/officeDocument/2006/relationships/image" Target="media/image50.emf"/><Relationship Id="rId72" Type="http://schemas.openxmlformats.org/officeDocument/2006/relationships/image" Target="media/image71.emf"/><Relationship Id="rId93" Type="http://schemas.openxmlformats.org/officeDocument/2006/relationships/image" Target="media/image91.emf"/><Relationship Id="rId189" Type="http://schemas.openxmlformats.org/officeDocument/2006/relationships/image" Target="media/image187.emf"/><Relationship Id="rId375" Type="http://schemas.openxmlformats.org/officeDocument/2006/relationships/image" Target="media/image371.emf"/><Relationship Id="rId396" Type="http://schemas.openxmlformats.org/officeDocument/2006/relationships/image" Target="media/image392.emf"/><Relationship Id="rId3" Type="http://schemas.openxmlformats.org/officeDocument/2006/relationships/settings" Target="settings.xml"/><Relationship Id="rId214" Type="http://schemas.openxmlformats.org/officeDocument/2006/relationships/image" Target="media/image211.emf"/><Relationship Id="rId235" Type="http://schemas.openxmlformats.org/officeDocument/2006/relationships/image" Target="media/image232.emf"/><Relationship Id="rId256" Type="http://schemas.openxmlformats.org/officeDocument/2006/relationships/image" Target="media/image253.emf"/><Relationship Id="rId277" Type="http://schemas.openxmlformats.org/officeDocument/2006/relationships/image" Target="media/image273.emf"/><Relationship Id="rId298" Type="http://schemas.openxmlformats.org/officeDocument/2006/relationships/image" Target="media/image294.emf"/><Relationship Id="rId400" Type="http://schemas.openxmlformats.org/officeDocument/2006/relationships/image" Target="media/image396.emf"/><Relationship Id="rId421" Type="http://schemas.openxmlformats.org/officeDocument/2006/relationships/image" Target="media/image5.emf"/><Relationship Id="rId442" Type="http://schemas.openxmlformats.org/officeDocument/2006/relationships/image" Target="media/image437.emf"/><Relationship Id="rId463" Type="http://schemas.openxmlformats.org/officeDocument/2006/relationships/image" Target="media/image458.emf"/><Relationship Id="rId116" Type="http://schemas.openxmlformats.org/officeDocument/2006/relationships/image" Target="media/image114.emf"/><Relationship Id="rId137" Type="http://schemas.openxmlformats.org/officeDocument/2006/relationships/image" Target="media/image135.emf"/><Relationship Id="rId158" Type="http://schemas.openxmlformats.org/officeDocument/2006/relationships/image" Target="media/image156.emf"/><Relationship Id="rId302" Type="http://schemas.openxmlformats.org/officeDocument/2006/relationships/image" Target="media/image298.emf"/><Relationship Id="rId323" Type="http://schemas.openxmlformats.org/officeDocument/2006/relationships/image" Target="media/image319.emf"/><Relationship Id="rId344" Type="http://schemas.openxmlformats.org/officeDocument/2006/relationships/image" Target="media/image340.emf"/><Relationship Id="rId20" Type="http://schemas.openxmlformats.org/officeDocument/2006/relationships/image" Target="media/image19.emf"/><Relationship Id="rId41" Type="http://schemas.openxmlformats.org/officeDocument/2006/relationships/image" Target="media/image40.emf"/><Relationship Id="rId62" Type="http://schemas.openxmlformats.org/officeDocument/2006/relationships/image" Target="media/image61.emf"/><Relationship Id="rId83" Type="http://schemas.openxmlformats.org/officeDocument/2006/relationships/image" Target="media/image4.emf"/><Relationship Id="rId179" Type="http://schemas.openxmlformats.org/officeDocument/2006/relationships/image" Target="media/image177.emf"/><Relationship Id="rId365" Type="http://schemas.openxmlformats.org/officeDocument/2006/relationships/image" Target="media/image361.emf"/><Relationship Id="rId386" Type="http://schemas.openxmlformats.org/officeDocument/2006/relationships/image" Target="media/image382.emf"/><Relationship Id="rId190" Type="http://schemas.openxmlformats.org/officeDocument/2006/relationships/image" Target="media/image188.emf"/><Relationship Id="rId204" Type="http://schemas.openxmlformats.org/officeDocument/2006/relationships/image" Target="media/image202.emf"/><Relationship Id="rId225" Type="http://schemas.openxmlformats.org/officeDocument/2006/relationships/image" Target="media/image222.emf"/><Relationship Id="rId246" Type="http://schemas.openxmlformats.org/officeDocument/2006/relationships/image" Target="media/image243.emf"/><Relationship Id="rId267" Type="http://schemas.openxmlformats.org/officeDocument/2006/relationships/image" Target="media/image264.emf"/><Relationship Id="rId288" Type="http://schemas.openxmlformats.org/officeDocument/2006/relationships/image" Target="media/image284.emf"/><Relationship Id="rId411" Type="http://schemas.openxmlformats.org/officeDocument/2006/relationships/image" Target="media/image407.emf"/><Relationship Id="rId432" Type="http://schemas.openxmlformats.org/officeDocument/2006/relationships/image" Target="media/image427.emf"/><Relationship Id="rId453" Type="http://schemas.openxmlformats.org/officeDocument/2006/relationships/image" Target="media/image448.emf"/><Relationship Id="rId106" Type="http://schemas.openxmlformats.org/officeDocument/2006/relationships/image" Target="media/image104.emf"/><Relationship Id="rId127" Type="http://schemas.openxmlformats.org/officeDocument/2006/relationships/image" Target="media/image125.emf"/><Relationship Id="rId313" Type="http://schemas.openxmlformats.org/officeDocument/2006/relationships/image" Target="media/image309.emf"/><Relationship Id="rId10" Type="http://schemas.openxmlformats.org/officeDocument/2006/relationships/image" Target="media/image11.emf"/><Relationship Id="rId31" Type="http://schemas.openxmlformats.org/officeDocument/2006/relationships/image" Target="media/image30.emf"/><Relationship Id="rId52" Type="http://schemas.openxmlformats.org/officeDocument/2006/relationships/image" Target="media/image51.emf"/><Relationship Id="rId73" Type="http://schemas.openxmlformats.org/officeDocument/2006/relationships/image" Target="media/image72.emf"/><Relationship Id="rId94" Type="http://schemas.openxmlformats.org/officeDocument/2006/relationships/image" Target="media/image92.emf"/><Relationship Id="rId148" Type="http://schemas.openxmlformats.org/officeDocument/2006/relationships/image" Target="media/image146.emf"/><Relationship Id="rId169" Type="http://schemas.openxmlformats.org/officeDocument/2006/relationships/image" Target="media/image167.emf"/><Relationship Id="rId334" Type="http://schemas.openxmlformats.org/officeDocument/2006/relationships/image" Target="media/image330.emf"/><Relationship Id="rId355" Type="http://schemas.openxmlformats.org/officeDocument/2006/relationships/image" Target="media/image351.emf"/><Relationship Id="rId376" Type="http://schemas.openxmlformats.org/officeDocument/2006/relationships/image" Target="media/image372.emf"/><Relationship Id="rId397" Type="http://schemas.openxmlformats.org/officeDocument/2006/relationships/image" Target="media/image393.emf"/><Relationship Id="rId4" Type="http://schemas.openxmlformats.org/officeDocument/2006/relationships/webSettings" Target="webSettings.xml"/><Relationship Id="rId180" Type="http://schemas.openxmlformats.org/officeDocument/2006/relationships/image" Target="media/image178.emf"/><Relationship Id="rId215" Type="http://schemas.openxmlformats.org/officeDocument/2006/relationships/image" Target="media/image212.emf"/><Relationship Id="rId236" Type="http://schemas.openxmlformats.org/officeDocument/2006/relationships/image" Target="media/image233.emf"/><Relationship Id="rId257" Type="http://schemas.openxmlformats.org/officeDocument/2006/relationships/image" Target="media/image254.emf"/><Relationship Id="rId278" Type="http://schemas.openxmlformats.org/officeDocument/2006/relationships/image" Target="media/image274.emf"/><Relationship Id="rId401" Type="http://schemas.openxmlformats.org/officeDocument/2006/relationships/image" Target="media/image397.emf"/><Relationship Id="rId422" Type="http://schemas.openxmlformats.org/officeDocument/2006/relationships/image" Target="media/image417.emf"/><Relationship Id="rId443" Type="http://schemas.openxmlformats.org/officeDocument/2006/relationships/image" Target="media/image438.emf"/><Relationship Id="rId464" Type="http://schemas.openxmlformats.org/officeDocument/2006/relationships/image" Target="media/image459.emf"/><Relationship Id="rId303" Type="http://schemas.openxmlformats.org/officeDocument/2006/relationships/image" Target="media/image299.emf"/><Relationship Id="rId42" Type="http://schemas.openxmlformats.org/officeDocument/2006/relationships/image" Target="media/image41.emf"/><Relationship Id="rId84" Type="http://schemas.openxmlformats.org/officeDocument/2006/relationships/image" Target="media/image82.emf"/><Relationship Id="rId138" Type="http://schemas.openxmlformats.org/officeDocument/2006/relationships/image" Target="media/image136.emf"/><Relationship Id="rId345" Type="http://schemas.openxmlformats.org/officeDocument/2006/relationships/image" Target="media/image341.emf"/><Relationship Id="rId387" Type="http://schemas.openxmlformats.org/officeDocument/2006/relationships/image" Target="media/image383.emf"/><Relationship Id="rId191" Type="http://schemas.openxmlformats.org/officeDocument/2006/relationships/image" Target="media/image189.emf"/><Relationship Id="rId205" Type="http://schemas.openxmlformats.org/officeDocument/2006/relationships/image" Target="media/image203.emf"/><Relationship Id="rId247" Type="http://schemas.openxmlformats.org/officeDocument/2006/relationships/image" Target="media/image244.emf"/><Relationship Id="rId412" Type="http://schemas.openxmlformats.org/officeDocument/2006/relationships/image" Target="media/image408.emf"/><Relationship Id="rId107" Type="http://schemas.openxmlformats.org/officeDocument/2006/relationships/image" Target="media/image105.emf"/><Relationship Id="rId289" Type="http://schemas.openxmlformats.org/officeDocument/2006/relationships/image" Target="media/image285.emf"/><Relationship Id="rId454" Type="http://schemas.openxmlformats.org/officeDocument/2006/relationships/image" Target="media/image449.emf"/><Relationship Id="rId11" Type="http://schemas.openxmlformats.org/officeDocument/2006/relationships/image" Target="media/image1.emf"/><Relationship Id="rId53" Type="http://schemas.openxmlformats.org/officeDocument/2006/relationships/image" Target="media/image52.emf"/><Relationship Id="rId149" Type="http://schemas.openxmlformats.org/officeDocument/2006/relationships/image" Target="media/image147.emf"/><Relationship Id="rId314" Type="http://schemas.openxmlformats.org/officeDocument/2006/relationships/image" Target="media/image310.emf"/><Relationship Id="rId356" Type="http://schemas.openxmlformats.org/officeDocument/2006/relationships/image" Target="media/image352.emf"/><Relationship Id="rId398" Type="http://schemas.openxmlformats.org/officeDocument/2006/relationships/image" Target="media/image394.emf"/><Relationship Id="rId95" Type="http://schemas.openxmlformats.org/officeDocument/2006/relationships/image" Target="media/image93.emf"/><Relationship Id="rId160" Type="http://schemas.openxmlformats.org/officeDocument/2006/relationships/image" Target="media/image158.emf"/><Relationship Id="rId216" Type="http://schemas.openxmlformats.org/officeDocument/2006/relationships/image" Target="media/image213.emf"/><Relationship Id="rId423" Type="http://schemas.openxmlformats.org/officeDocument/2006/relationships/image" Target="media/image418.emf"/><Relationship Id="rId258" Type="http://schemas.openxmlformats.org/officeDocument/2006/relationships/image" Target="media/image255.emf"/><Relationship Id="rId465" Type="http://schemas.openxmlformats.org/officeDocument/2006/relationships/image" Target="media/image460.emf"/><Relationship Id="rId22" Type="http://schemas.openxmlformats.org/officeDocument/2006/relationships/image" Target="media/image21.emf"/><Relationship Id="rId64" Type="http://schemas.openxmlformats.org/officeDocument/2006/relationships/image" Target="media/image63.emf"/><Relationship Id="rId118" Type="http://schemas.openxmlformats.org/officeDocument/2006/relationships/image" Target="media/image116.emf"/><Relationship Id="rId325" Type="http://schemas.openxmlformats.org/officeDocument/2006/relationships/image" Target="media/image321.emf"/><Relationship Id="rId367" Type="http://schemas.openxmlformats.org/officeDocument/2006/relationships/image" Target="media/image363.emf"/><Relationship Id="rId171" Type="http://schemas.openxmlformats.org/officeDocument/2006/relationships/image" Target="media/image169.emf"/><Relationship Id="rId227" Type="http://schemas.openxmlformats.org/officeDocument/2006/relationships/image" Target="media/image224.emf"/><Relationship Id="rId269" Type="http://schemas.openxmlformats.org/officeDocument/2006/relationships/image" Target="media/image265.emf"/><Relationship Id="rId434" Type="http://schemas.openxmlformats.org/officeDocument/2006/relationships/image" Target="media/image429.emf"/><Relationship Id="rId33" Type="http://schemas.openxmlformats.org/officeDocument/2006/relationships/image" Target="media/image32.emf"/><Relationship Id="rId129" Type="http://schemas.openxmlformats.org/officeDocument/2006/relationships/image" Target="media/image127.emf"/><Relationship Id="rId280" Type="http://schemas.openxmlformats.org/officeDocument/2006/relationships/image" Target="media/image276.emf"/><Relationship Id="rId336" Type="http://schemas.openxmlformats.org/officeDocument/2006/relationships/image" Target="media/image332.emf"/><Relationship Id="rId75" Type="http://schemas.openxmlformats.org/officeDocument/2006/relationships/image" Target="media/image74.emf"/><Relationship Id="rId140" Type="http://schemas.openxmlformats.org/officeDocument/2006/relationships/image" Target="media/image138.emf"/><Relationship Id="rId182" Type="http://schemas.openxmlformats.org/officeDocument/2006/relationships/image" Target="media/image180.emf"/><Relationship Id="rId378" Type="http://schemas.openxmlformats.org/officeDocument/2006/relationships/image" Target="media/image374.emf"/><Relationship Id="rId403" Type="http://schemas.openxmlformats.org/officeDocument/2006/relationships/image" Target="media/image399.emf"/><Relationship Id="rId6" Type="http://schemas.openxmlformats.org/officeDocument/2006/relationships/endnotes" Target="endnotes.xml"/><Relationship Id="rId238" Type="http://schemas.openxmlformats.org/officeDocument/2006/relationships/image" Target="media/image235.emf"/><Relationship Id="rId445" Type="http://schemas.openxmlformats.org/officeDocument/2006/relationships/image" Target="media/image440.emf"/><Relationship Id="rId291" Type="http://schemas.openxmlformats.org/officeDocument/2006/relationships/image" Target="media/image287.emf"/><Relationship Id="rId305" Type="http://schemas.openxmlformats.org/officeDocument/2006/relationships/image" Target="media/image301.emf"/><Relationship Id="rId347" Type="http://schemas.openxmlformats.org/officeDocument/2006/relationships/image" Target="media/image343.emf"/><Relationship Id="rId44" Type="http://schemas.openxmlformats.org/officeDocument/2006/relationships/image" Target="media/image43.emf"/><Relationship Id="rId86" Type="http://schemas.openxmlformats.org/officeDocument/2006/relationships/image" Target="media/image84.emf"/><Relationship Id="rId151" Type="http://schemas.openxmlformats.org/officeDocument/2006/relationships/image" Target="media/image149.emf"/><Relationship Id="rId389" Type="http://schemas.openxmlformats.org/officeDocument/2006/relationships/image" Target="media/image385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32</Pages>
  <Words>8433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Mail</dc:creator>
  <cp:keywords/>
  <dc:description/>
  <cp:lastModifiedBy>Mail</cp:lastModifiedBy>
  <cp:revision>2</cp:revision>
  <cp:lastPrinted>2016-09-23T08:48:00Z</cp:lastPrinted>
  <dcterms:created xsi:type="dcterms:W3CDTF">2017-03-16T05:26:00Z</dcterms:created>
  <dcterms:modified xsi:type="dcterms:W3CDTF">2017-03-16T05:26:00Z</dcterms:modified>
</cp:coreProperties>
</file>